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CC654" w14:textId="77777777" w:rsidR="00AE20BF" w:rsidRPr="00AE20BF" w:rsidRDefault="00AE20BF" w:rsidP="00AE20BF">
      <w:pPr>
        <w:pBdr>
          <w:top w:val="single" w:sz="4" w:space="1" w:color="444D26" w:themeColor="text2"/>
        </w:pBdr>
        <w:jc w:val="right"/>
        <w:rPr>
          <w:rStyle w:val="IntenseEmphasis"/>
          <w:rFonts w:cs="Arial"/>
          <w:i w:val="0"/>
          <w:color w:val="auto"/>
          <w:sz w:val="4"/>
          <w:szCs w:val="4"/>
        </w:rPr>
      </w:pPr>
      <w:bookmarkStart w:id="0" w:name="_Hlk528674740"/>
    </w:p>
    <w:p w14:paraId="656928CD" w14:textId="6B4A642A" w:rsidR="009153F7" w:rsidRPr="009153F7" w:rsidRDefault="00B92B7E" w:rsidP="009153F7">
      <w:pPr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Report</w:t>
      </w:r>
      <w:r w:rsidR="00616BB5">
        <w:rPr>
          <w:rFonts w:cs="Arial"/>
          <w:sz w:val="24"/>
          <w:szCs w:val="24"/>
        </w:rPr>
        <w:t xml:space="preserve"> to the OCC Committee - </w:t>
      </w:r>
      <w:r w:rsidR="009153F7" w:rsidRPr="009153F7">
        <w:rPr>
          <w:rFonts w:cs="Arial"/>
          <w:sz w:val="24"/>
          <w:szCs w:val="24"/>
        </w:rPr>
        <w:t xml:space="preserve"> </w:t>
      </w:r>
      <w:r w:rsidR="00370784">
        <w:rPr>
          <w:rFonts w:cs="Arial"/>
          <w:sz w:val="24"/>
          <w:szCs w:val="24"/>
        </w:rPr>
        <w:t>September</w:t>
      </w:r>
      <w:r w:rsidR="00706AD4">
        <w:rPr>
          <w:rFonts w:cs="Arial"/>
          <w:sz w:val="24"/>
          <w:szCs w:val="24"/>
        </w:rPr>
        <w:t xml:space="preserve"> 2022</w:t>
      </w:r>
    </w:p>
    <w:p w14:paraId="66A917A5" w14:textId="77777777" w:rsidR="00751C9C" w:rsidRPr="00AE20BF" w:rsidRDefault="00751C9C" w:rsidP="00751C9C">
      <w:pPr>
        <w:pBdr>
          <w:top w:val="single" w:sz="4" w:space="0" w:color="444D26" w:themeColor="text2"/>
        </w:pBdr>
        <w:rPr>
          <w:rStyle w:val="IntenseEmphasis"/>
          <w:rFonts w:cs="Arial"/>
          <w:i w:val="0"/>
          <w:color w:val="auto"/>
          <w:sz w:val="4"/>
          <w:szCs w:val="4"/>
        </w:rPr>
      </w:pPr>
    </w:p>
    <w:p w14:paraId="2F0DD674" w14:textId="53E0B6B7" w:rsidR="00270FAC" w:rsidRDefault="00270FAC" w:rsidP="00270FAC">
      <w:pPr>
        <w:jc w:val="center"/>
      </w:pPr>
    </w:p>
    <w:p w14:paraId="56967076" w14:textId="77777777" w:rsidR="00616BB5" w:rsidRPr="00370784" w:rsidRDefault="00616BB5" w:rsidP="00616BB5">
      <w:pPr>
        <w:rPr>
          <w:rFonts w:cs="Arial"/>
          <w:bCs/>
          <w:lang w:val="en-GB"/>
        </w:rPr>
      </w:pPr>
    </w:p>
    <w:p w14:paraId="09B96FCE" w14:textId="77777777" w:rsidR="00370784" w:rsidRPr="00370784" w:rsidRDefault="00370784" w:rsidP="00370784">
      <w:pPr>
        <w:rPr>
          <w:rFonts w:cs="Arial"/>
          <w:b/>
          <w:lang w:val="en-GB"/>
        </w:rPr>
      </w:pPr>
      <w:r w:rsidRPr="00370784">
        <w:rPr>
          <w:rFonts w:cs="Arial"/>
          <w:b/>
          <w:lang w:val="en-GB"/>
        </w:rPr>
        <w:t>Accounts as of 18th September 2022</w:t>
      </w:r>
    </w:p>
    <w:p w14:paraId="2A02EA8F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4CED36AE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43579D08" w14:textId="77777777" w:rsidR="00370784" w:rsidRPr="00370784" w:rsidRDefault="00370784" w:rsidP="00370784">
      <w:pPr>
        <w:rPr>
          <w:rFonts w:cs="Arial"/>
          <w:b/>
          <w:lang w:val="en-GB"/>
        </w:rPr>
      </w:pPr>
      <w:r w:rsidRPr="00370784">
        <w:rPr>
          <w:rFonts w:cs="Arial"/>
          <w:b/>
          <w:lang w:val="en-GB"/>
        </w:rPr>
        <w:t>Income</w:t>
      </w:r>
    </w:p>
    <w:p w14:paraId="1330245C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38EF98D7" w14:textId="77777777" w:rsidR="00370784" w:rsidRPr="00370784" w:rsidRDefault="00370784" w:rsidP="00370784">
      <w:pPr>
        <w:rPr>
          <w:rFonts w:cs="Arial"/>
          <w:bCs/>
          <w:lang w:val="en-GB"/>
        </w:rPr>
      </w:pPr>
      <w:r w:rsidRPr="00370784">
        <w:rPr>
          <w:rFonts w:cs="Arial"/>
          <w:bCs/>
          <w:lang w:val="en-GB"/>
        </w:rPr>
        <w:t xml:space="preserve">Subscriptions received during the period totalled £3,075. This is £9 lower than last year. </w:t>
      </w:r>
    </w:p>
    <w:p w14:paraId="5AC74B84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2AA8F7DF" w14:textId="77777777" w:rsidR="00370784" w:rsidRPr="00370784" w:rsidRDefault="00370784" w:rsidP="00370784">
      <w:pPr>
        <w:rPr>
          <w:rFonts w:cs="Arial"/>
          <w:bCs/>
          <w:lang w:val="en-GB"/>
        </w:rPr>
      </w:pPr>
      <w:r w:rsidRPr="00370784">
        <w:rPr>
          <w:rFonts w:cs="Arial"/>
          <w:bCs/>
          <w:lang w:val="en-GB"/>
        </w:rPr>
        <w:t xml:space="preserve">Other income received during the year has been Stock sales of £34, Website sponsorship of £250 and £451 of Founders Day Sales. </w:t>
      </w:r>
    </w:p>
    <w:p w14:paraId="2F39F596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5D8F5195" w14:textId="77777777" w:rsidR="00370784" w:rsidRPr="00370784" w:rsidRDefault="00370784" w:rsidP="00370784">
      <w:pPr>
        <w:rPr>
          <w:rFonts w:cs="Arial"/>
          <w:b/>
          <w:lang w:val="en-GB"/>
        </w:rPr>
      </w:pPr>
    </w:p>
    <w:p w14:paraId="5E39B604" w14:textId="77777777" w:rsidR="00370784" w:rsidRPr="00370784" w:rsidRDefault="00370784" w:rsidP="00370784">
      <w:pPr>
        <w:rPr>
          <w:rFonts w:cs="Arial"/>
          <w:b/>
          <w:lang w:val="en-GB"/>
        </w:rPr>
      </w:pPr>
      <w:r w:rsidRPr="00370784">
        <w:rPr>
          <w:rFonts w:cs="Arial"/>
          <w:b/>
          <w:lang w:val="en-GB"/>
        </w:rPr>
        <w:t>Expenses</w:t>
      </w:r>
    </w:p>
    <w:p w14:paraId="67089F14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50CBA41F" w14:textId="77777777" w:rsidR="00370784" w:rsidRPr="00370784" w:rsidRDefault="00370784" w:rsidP="00370784">
      <w:pPr>
        <w:rPr>
          <w:rFonts w:cs="Arial"/>
          <w:bCs/>
          <w:lang w:val="en-GB"/>
        </w:rPr>
      </w:pPr>
      <w:r w:rsidRPr="00370784">
        <w:rPr>
          <w:rFonts w:cs="Arial"/>
          <w:bCs/>
          <w:lang w:val="en-GB"/>
        </w:rPr>
        <w:t>Expenses for the period were for Helena’s administration support, Website costs of £509, Founders Day Costs of £568 and donations of £10.</w:t>
      </w:r>
    </w:p>
    <w:p w14:paraId="2F641BA5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2E854F60" w14:textId="77777777" w:rsidR="00370784" w:rsidRPr="00370784" w:rsidRDefault="00370784" w:rsidP="00370784">
      <w:pPr>
        <w:rPr>
          <w:rFonts w:cs="Arial"/>
          <w:bCs/>
          <w:lang w:val="en-GB"/>
        </w:rPr>
      </w:pPr>
      <w:r w:rsidRPr="00370784">
        <w:rPr>
          <w:rFonts w:cs="Arial"/>
          <w:bCs/>
          <w:lang w:val="en-GB"/>
        </w:rPr>
        <w:t xml:space="preserve">I have also taken this opportunity to write off old debtors of £514 which have been outstanding for more than 7 years. </w:t>
      </w:r>
    </w:p>
    <w:p w14:paraId="4B42E5D3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6077A239" w14:textId="77777777" w:rsidR="00370784" w:rsidRPr="00370784" w:rsidRDefault="00370784" w:rsidP="00370784">
      <w:pPr>
        <w:rPr>
          <w:rFonts w:cs="Arial"/>
          <w:bCs/>
          <w:lang w:val="en-GB"/>
        </w:rPr>
      </w:pPr>
      <w:r w:rsidRPr="00370784">
        <w:rPr>
          <w:rFonts w:cs="Arial"/>
          <w:bCs/>
          <w:lang w:val="en-GB"/>
        </w:rPr>
        <w:t>This has all lead to a surplus in the period of £1,632.</w:t>
      </w:r>
    </w:p>
    <w:p w14:paraId="689744FD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0FDD9765" w14:textId="20494B58" w:rsidR="00370784" w:rsidRPr="00370784" w:rsidRDefault="00370784" w:rsidP="00370784">
      <w:pPr>
        <w:rPr>
          <w:rFonts w:cs="Arial"/>
          <w:bCs/>
          <w:lang w:val="en-GB"/>
        </w:rPr>
      </w:pPr>
      <w:r w:rsidRPr="00370784">
        <w:rPr>
          <w:rFonts w:cs="Arial"/>
          <w:bCs/>
          <w:lang w:val="en-GB"/>
        </w:rPr>
        <w:t xml:space="preserve"> </w:t>
      </w:r>
    </w:p>
    <w:p w14:paraId="4305C5C6" w14:textId="77777777" w:rsidR="00370784" w:rsidRPr="00370784" w:rsidRDefault="00370784" w:rsidP="00370784">
      <w:pPr>
        <w:rPr>
          <w:rFonts w:cs="Arial"/>
          <w:b/>
          <w:lang w:val="en-GB"/>
        </w:rPr>
      </w:pPr>
      <w:r w:rsidRPr="00370784">
        <w:rPr>
          <w:rFonts w:cs="Arial"/>
          <w:b/>
          <w:lang w:val="en-GB"/>
        </w:rPr>
        <w:t>Bank Account and Balance Sheet</w:t>
      </w:r>
    </w:p>
    <w:p w14:paraId="4F810CBA" w14:textId="77777777" w:rsidR="00370784" w:rsidRPr="00370784" w:rsidRDefault="00370784" w:rsidP="00370784">
      <w:pPr>
        <w:rPr>
          <w:rFonts w:cs="Arial"/>
          <w:bCs/>
          <w:lang w:val="en-GB"/>
        </w:rPr>
      </w:pPr>
    </w:p>
    <w:p w14:paraId="30942B74" w14:textId="24D22692" w:rsidR="00616BB5" w:rsidRPr="00370784" w:rsidRDefault="00370784" w:rsidP="00370784">
      <w:pPr>
        <w:rPr>
          <w:rFonts w:cs="Arial"/>
          <w:bCs/>
          <w:szCs w:val="22"/>
          <w:lang w:val="en-GB"/>
        </w:rPr>
      </w:pPr>
      <w:r w:rsidRPr="00370784">
        <w:rPr>
          <w:rFonts w:cs="Arial"/>
          <w:bCs/>
          <w:lang w:val="en-GB"/>
        </w:rPr>
        <w:t xml:space="preserve">As at 18th September 2022, there is £8,376 in the bank, which is around £510 more than this time last year.  </w:t>
      </w:r>
    </w:p>
    <w:p w14:paraId="0BC5E63C" w14:textId="36DC3002" w:rsidR="00616BB5" w:rsidRDefault="00616BB5" w:rsidP="00616BB5">
      <w:pPr>
        <w:rPr>
          <w:rFonts w:cs="Arial"/>
          <w:b/>
          <w:szCs w:val="22"/>
          <w:lang w:val="en-GB"/>
        </w:rPr>
      </w:pPr>
    </w:p>
    <w:p w14:paraId="382A89AE" w14:textId="77777777" w:rsidR="00370784" w:rsidRPr="00370784" w:rsidRDefault="00370784" w:rsidP="00616BB5">
      <w:pPr>
        <w:rPr>
          <w:rFonts w:cs="Arial"/>
          <w:b/>
          <w:szCs w:val="22"/>
          <w:lang w:val="en-GB"/>
        </w:rPr>
      </w:pPr>
    </w:p>
    <w:p w14:paraId="77F75391" w14:textId="77777777" w:rsidR="00616BB5" w:rsidRPr="00370784" w:rsidRDefault="00616BB5" w:rsidP="00616BB5">
      <w:pPr>
        <w:spacing w:after="0"/>
        <w:rPr>
          <w:rFonts w:cs="Arial"/>
          <w:b/>
          <w:szCs w:val="22"/>
          <w:lang w:val="en-GB"/>
        </w:rPr>
      </w:pPr>
      <w:r w:rsidRPr="00370784">
        <w:rPr>
          <w:rFonts w:cs="Arial"/>
          <w:b/>
          <w:szCs w:val="22"/>
          <w:lang w:val="en-GB"/>
        </w:rPr>
        <w:t>Rich Brooks</w:t>
      </w:r>
    </w:p>
    <w:p w14:paraId="664DCE18" w14:textId="77777777" w:rsidR="00616BB5" w:rsidRPr="00370784" w:rsidRDefault="00616BB5" w:rsidP="00616BB5">
      <w:pPr>
        <w:spacing w:after="0"/>
        <w:rPr>
          <w:rFonts w:cs="Arial"/>
          <w:b/>
          <w:szCs w:val="22"/>
          <w:lang w:val="en-GB"/>
        </w:rPr>
      </w:pPr>
      <w:r w:rsidRPr="00370784">
        <w:rPr>
          <w:rFonts w:cs="Arial"/>
          <w:b/>
          <w:szCs w:val="22"/>
          <w:lang w:val="en-GB"/>
        </w:rPr>
        <w:t>OCC Treasurer</w:t>
      </w:r>
    </w:p>
    <w:p w14:paraId="51E868A0" w14:textId="2C83656F" w:rsidR="00616BB5" w:rsidRPr="00370784" w:rsidRDefault="00370784" w:rsidP="00616BB5">
      <w:pPr>
        <w:spacing w:after="0"/>
        <w:rPr>
          <w:rFonts w:cs="Arial"/>
          <w:b/>
          <w:szCs w:val="22"/>
          <w:lang w:val="en-GB"/>
        </w:rPr>
      </w:pPr>
      <w:r>
        <w:rPr>
          <w:rFonts w:cs="Arial"/>
          <w:b/>
          <w:szCs w:val="22"/>
          <w:lang w:val="en-GB"/>
        </w:rPr>
        <w:t>18.09</w:t>
      </w:r>
      <w:r w:rsidR="00616BB5" w:rsidRPr="00370784">
        <w:rPr>
          <w:rFonts w:cs="Arial"/>
          <w:b/>
          <w:szCs w:val="22"/>
          <w:lang w:val="en-GB"/>
        </w:rPr>
        <w:t>.22</w:t>
      </w:r>
    </w:p>
    <w:p w14:paraId="018D8265" w14:textId="3F53C553" w:rsidR="00616BB5" w:rsidRPr="00370784" w:rsidRDefault="00616BB5" w:rsidP="00616BB5">
      <w:pPr>
        <w:rPr>
          <w:rFonts w:cs="Arial"/>
          <w:bCs/>
          <w:szCs w:val="22"/>
          <w:lang w:val="en-GB"/>
        </w:rPr>
      </w:pPr>
      <w:r w:rsidRPr="00370784">
        <w:rPr>
          <w:rFonts w:cs="Arial"/>
          <w:bCs/>
          <w:szCs w:val="22"/>
          <w:lang w:val="en-GB"/>
        </w:rPr>
        <w:t xml:space="preserve"> </w:t>
      </w:r>
    </w:p>
    <w:p w14:paraId="2CD008E7" w14:textId="77777777" w:rsidR="00616BB5" w:rsidRPr="00370784" w:rsidRDefault="00616BB5" w:rsidP="00616BB5">
      <w:pPr>
        <w:rPr>
          <w:rFonts w:cs="Arial"/>
          <w:bCs/>
          <w:szCs w:val="22"/>
          <w:lang w:val="en-GB"/>
        </w:rPr>
      </w:pPr>
    </w:p>
    <w:p w14:paraId="43F23FD7" w14:textId="77777777" w:rsidR="00616BB5" w:rsidRPr="00370784" w:rsidRDefault="00616BB5" w:rsidP="00616BB5">
      <w:pPr>
        <w:rPr>
          <w:rFonts w:cs="Arial"/>
          <w:bCs/>
          <w:lang w:val="en-GB"/>
        </w:rPr>
      </w:pPr>
    </w:p>
    <w:bookmarkEnd w:id="0"/>
    <w:sectPr w:rsidR="00616BB5" w:rsidRPr="00370784" w:rsidSect="00D52DFC">
      <w:footerReference w:type="default" r:id="rId9"/>
      <w:headerReference w:type="first" r:id="rId10"/>
      <w:pgSz w:w="12240" w:h="15840"/>
      <w:pgMar w:top="851" w:right="1134" w:bottom="284" w:left="1134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3DB80" w14:textId="77777777" w:rsidR="00EF0B9D" w:rsidRDefault="00EF0B9D">
      <w:r>
        <w:separator/>
      </w:r>
    </w:p>
  </w:endnote>
  <w:endnote w:type="continuationSeparator" w:id="0">
    <w:p w14:paraId="236C0E56" w14:textId="77777777" w:rsidR="00EF0B9D" w:rsidRDefault="00EF0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8751821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34A26FF2" w14:textId="77777777" w:rsidR="00974B69" w:rsidRPr="004E7A6B" w:rsidRDefault="00974B69">
        <w:pPr>
          <w:pStyle w:val="Footer"/>
          <w:jc w:val="center"/>
          <w:rPr>
            <w:sz w:val="16"/>
            <w:szCs w:val="16"/>
          </w:rPr>
        </w:pPr>
        <w:r w:rsidRPr="004E7A6B">
          <w:rPr>
            <w:sz w:val="16"/>
            <w:szCs w:val="16"/>
          </w:rPr>
          <w:fldChar w:fldCharType="begin"/>
        </w:r>
        <w:r w:rsidRPr="004E7A6B">
          <w:rPr>
            <w:sz w:val="16"/>
            <w:szCs w:val="16"/>
          </w:rPr>
          <w:instrText xml:space="preserve"> PAGE   \* MERGEFORMAT </w:instrText>
        </w:r>
        <w:r w:rsidRPr="004E7A6B">
          <w:rPr>
            <w:sz w:val="16"/>
            <w:szCs w:val="16"/>
          </w:rPr>
          <w:fldChar w:fldCharType="separate"/>
        </w:r>
        <w:r w:rsidR="0055694B">
          <w:rPr>
            <w:noProof/>
            <w:sz w:val="16"/>
            <w:szCs w:val="16"/>
          </w:rPr>
          <w:t>2</w:t>
        </w:r>
        <w:r w:rsidRPr="004E7A6B">
          <w:rPr>
            <w:noProof/>
            <w:sz w:val="16"/>
            <w:szCs w:val="16"/>
          </w:rPr>
          <w:fldChar w:fldCharType="end"/>
        </w:r>
      </w:p>
    </w:sdtContent>
  </w:sdt>
  <w:p w14:paraId="56AD5554" w14:textId="77777777" w:rsidR="00CF4779" w:rsidRDefault="00CF4779">
    <w:pPr>
      <w:pStyle w:val="Footer"/>
    </w:pPr>
  </w:p>
  <w:p w14:paraId="52AF6B81" w14:textId="77777777" w:rsidR="004E7A6B" w:rsidRDefault="004E7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D4E94" w14:textId="77777777" w:rsidR="00EF0B9D" w:rsidRDefault="00EF0B9D">
      <w:r>
        <w:separator/>
      </w:r>
    </w:p>
  </w:footnote>
  <w:footnote w:type="continuationSeparator" w:id="0">
    <w:p w14:paraId="1CE9884F" w14:textId="77777777" w:rsidR="00EF0B9D" w:rsidRDefault="00EF0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F82B" w14:textId="02DA3CED" w:rsidR="00ED36F5" w:rsidRDefault="00ED36F5">
    <w:pPr>
      <w:pStyle w:val="Header"/>
    </w:pPr>
  </w:p>
  <w:p w14:paraId="3C334125" w14:textId="0D37375F" w:rsidR="002B7C3A" w:rsidRPr="002B7C3A" w:rsidRDefault="00706AD4" w:rsidP="002B7C3A">
    <w:pPr>
      <w:pStyle w:val="Title"/>
      <w:rPr>
        <w:rFonts w:ascii="Arial" w:hAnsi="Arial" w:cs="Arial"/>
        <w:color w:val="808080" w:themeColor="background1" w:themeShade="80"/>
        <w:sz w:val="32"/>
        <w:szCs w:val="32"/>
        <w14:textFill>
          <w14:solidFill>
            <w14:schemeClr w14:val="bg1">
              <w14:lumMod w14:val="50000"/>
            </w14:schemeClr>
          </w14:solidFill>
        </w14:textFill>
      </w:rPr>
    </w:pPr>
    <w:r>
      <w:rPr>
        <w:rFonts w:cs="Arial"/>
        <w:b w:val="0"/>
        <w:noProof/>
        <w:color w:val="595959" w:themeColor="text1" w:themeTint="A6"/>
        <w:sz w:val="44"/>
        <w:szCs w:val="44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drawing>
        <wp:anchor distT="0" distB="0" distL="114300" distR="114300" simplePos="0" relativeHeight="251665408" behindDoc="1" locked="0" layoutInCell="1" allowOverlap="1" wp14:anchorId="7555E012" wp14:editId="130A1572">
          <wp:simplePos x="0" y="0"/>
          <wp:positionH relativeFrom="column">
            <wp:posOffset>57150</wp:posOffset>
          </wp:positionH>
          <wp:positionV relativeFrom="paragraph">
            <wp:posOffset>31115</wp:posOffset>
          </wp:positionV>
          <wp:extent cx="1101725" cy="1127760"/>
          <wp:effectExtent l="0" t="0" r="3175" b="0"/>
          <wp:wrapTight wrapText="bothSides">
            <wp:wrapPolygon edited="0">
              <wp:start x="0" y="0"/>
              <wp:lineTo x="0" y="21162"/>
              <wp:lineTo x="21289" y="21162"/>
              <wp:lineTo x="21289" y="0"/>
              <wp:lineTo x="0" y="0"/>
            </wp:wrapPolygon>
          </wp:wrapTight>
          <wp:docPr id="3" name="Picture 3" descr="Company nam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ompany name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1725" cy="1127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1C421A" w14:textId="45E855ED" w:rsidR="00751C9C" w:rsidRPr="00751C9C" w:rsidRDefault="00616BB5" w:rsidP="002B7C3A">
    <w:pPr>
      <w:jc w:val="right"/>
      <w:rPr>
        <w:rFonts w:cs="Arial"/>
        <w:b/>
        <w:color w:val="595959" w:themeColor="text1" w:themeTint="A6"/>
        <w:sz w:val="44"/>
        <w:szCs w:val="44"/>
      </w:rPr>
    </w:pPr>
    <w:r>
      <w:rPr>
        <w:rFonts w:cs="Arial"/>
        <w:b/>
        <w:color w:val="595959" w:themeColor="text1" w:themeTint="A6"/>
        <w:sz w:val="44"/>
        <w:szCs w:val="44"/>
      </w:rPr>
      <w:t>Treasurer’s</w:t>
    </w:r>
    <w:r w:rsidR="00DD23A8">
      <w:rPr>
        <w:rFonts w:cs="Arial"/>
        <w:b/>
        <w:color w:val="595959" w:themeColor="text1" w:themeTint="A6"/>
        <w:sz w:val="44"/>
        <w:szCs w:val="44"/>
      </w:rPr>
      <w:t xml:space="preserve"> Report</w:t>
    </w:r>
  </w:p>
  <w:sdt>
    <w:sdtPr>
      <w:rPr>
        <w:rFonts w:cs="Arial"/>
        <w:color w:val="595959" w:themeColor="text1" w:themeTint="A6"/>
      </w:rPr>
      <w:id w:val="541715967"/>
      <w:placeholder>
        <w:docPart w:val="9CF49B2EB82C4BE0BC4F6B069388D42F"/>
      </w:placeholder>
      <w15:appearance w15:val="hidden"/>
    </w:sdtPr>
    <w:sdtEndPr/>
    <w:sdtContent>
      <w:p w14:paraId="43AC5C10" w14:textId="2F45BD04" w:rsidR="002B7C3A" w:rsidRPr="00652F5A" w:rsidRDefault="002B7C3A" w:rsidP="002B7C3A">
        <w:pPr>
          <w:jc w:val="right"/>
          <w:rPr>
            <w:rFonts w:cs="Arial"/>
            <w:b/>
            <w:color w:val="595959" w:themeColor="text1" w:themeTint="A6"/>
            <w:sz w:val="36"/>
            <w:szCs w:val="36"/>
          </w:rPr>
        </w:pP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 xml:space="preserve">Old </w:t>
        </w:r>
        <w:proofErr w:type="spellStart"/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>Cryptians</w:t>
        </w:r>
        <w:proofErr w:type="spellEnd"/>
        <w:r w:rsidR="009E05B5">
          <w:rPr>
            <w:rFonts w:cs="Arial"/>
            <w:b/>
            <w:color w:val="595959" w:themeColor="text1" w:themeTint="A6"/>
            <w:sz w:val="36"/>
            <w:szCs w:val="36"/>
          </w:rPr>
          <w:t>’</w:t>
        </w: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 xml:space="preserve"> Club</w:t>
        </w:r>
      </w:p>
    </w:sdtContent>
  </w:sdt>
  <w:p w14:paraId="4654AC40" w14:textId="77777777" w:rsidR="00ED36F5" w:rsidRDefault="00ED3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22B2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0F2B3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6C665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22F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C616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1E79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0250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2A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94C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80FAF"/>
    <w:multiLevelType w:val="hybridMultilevel"/>
    <w:tmpl w:val="AAD88A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5969FD"/>
    <w:multiLevelType w:val="hybridMultilevel"/>
    <w:tmpl w:val="B7863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0057F7"/>
    <w:multiLevelType w:val="hybridMultilevel"/>
    <w:tmpl w:val="CFB842D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99753E"/>
    <w:multiLevelType w:val="hybridMultilevel"/>
    <w:tmpl w:val="26D41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CE5621"/>
    <w:multiLevelType w:val="hybridMultilevel"/>
    <w:tmpl w:val="D920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A45A6"/>
    <w:multiLevelType w:val="hybridMultilevel"/>
    <w:tmpl w:val="4CF48F56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F7C2C"/>
    <w:multiLevelType w:val="hybridMultilevel"/>
    <w:tmpl w:val="25FCB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94226"/>
    <w:multiLevelType w:val="hybridMultilevel"/>
    <w:tmpl w:val="230CD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46975"/>
    <w:multiLevelType w:val="hybridMultilevel"/>
    <w:tmpl w:val="0AA2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C3CDD"/>
    <w:multiLevelType w:val="hybridMultilevel"/>
    <w:tmpl w:val="78D64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C00745"/>
    <w:multiLevelType w:val="hybridMultilevel"/>
    <w:tmpl w:val="82E40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8351A8"/>
    <w:multiLevelType w:val="hybridMultilevel"/>
    <w:tmpl w:val="BAACD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71D30"/>
    <w:multiLevelType w:val="hybridMultilevel"/>
    <w:tmpl w:val="E3B64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3B4021"/>
    <w:multiLevelType w:val="hybridMultilevel"/>
    <w:tmpl w:val="DE72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6021FA"/>
    <w:multiLevelType w:val="hybridMultilevel"/>
    <w:tmpl w:val="7A6C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D13B0"/>
    <w:multiLevelType w:val="hybridMultilevel"/>
    <w:tmpl w:val="8CF2A78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A139A8"/>
    <w:multiLevelType w:val="hybridMultilevel"/>
    <w:tmpl w:val="60143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626630">
    <w:abstractNumId w:val="19"/>
  </w:num>
  <w:num w:numId="2" w16cid:durableId="1315142473">
    <w:abstractNumId w:val="25"/>
  </w:num>
  <w:num w:numId="3" w16cid:durableId="300382075">
    <w:abstractNumId w:val="14"/>
  </w:num>
  <w:num w:numId="4" w16cid:durableId="1300460074">
    <w:abstractNumId w:val="11"/>
  </w:num>
  <w:num w:numId="5" w16cid:durableId="779031036">
    <w:abstractNumId w:val="15"/>
  </w:num>
  <w:num w:numId="6" w16cid:durableId="1289118835">
    <w:abstractNumId w:val="9"/>
  </w:num>
  <w:num w:numId="7" w16cid:durableId="26611378">
    <w:abstractNumId w:val="7"/>
  </w:num>
  <w:num w:numId="8" w16cid:durableId="571282641">
    <w:abstractNumId w:val="6"/>
  </w:num>
  <w:num w:numId="9" w16cid:durableId="1659306424">
    <w:abstractNumId w:val="5"/>
  </w:num>
  <w:num w:numId="10" w16cid:durableId="1778208372">
    <w:abstractNumId w:val="4"/>
  </w:num>
  <w:num w:numId="11" w16cid:durableId="616063660">
    <w:abstractNumId w:val="8"/>
  </w:num>
  <w:num w:numId="12" w16cid:durableId="771436955">
    <w:abstractNumId w:val="3"/>
  </w:num>
  <w:num w:numId="13" w16cid:durableId="540244271">
    <w:abstractNumId w:val="2"/>
  </w:num>
  <w:num w:numId="14" w16cid:durableId="595938825">
    <w:abstractNumId w:val="1"/>
  </w:num>
  <w:num w:numId="15" w16cid:durableId="1578173845">
    <w:abstractNumId w:val="0"/>
  </w:num>
  <w:num w:numId="16" w16cid:durableId="564609885">
    <w:abstractNumId w:val="27"/>
  </w:num>
  <w:num w:numId="17" w16cid:durableId="188177451">
    <w:abstractNumId w:val="31"/>
  </w:num>
  <w:num w:numId="18" w16cid:durableId="470947323">
    <w:abstractNumId w:val="21"/>
  </w:num>
  <w:num w:numId="19" w16cid:durableId="1019814512">
    <w:abstractNumId w:val="26"/>
  </w:num>
  <w:num w:numId="20" w16cid:durableId="1990941350">
    <w:abstractNumId w:val="20"/>
  </w:num>
  <w:num w:numId="21" w16cid:durableId="334655802">
    <w:abstractNumId w:val="30"/>
  </w:num>
  <w:num w:numId="22" w16cid:durableId="173881557">
    <w:abstractNumId w:val="23"/>
  </w:num>
  <w:num w:numId="23" w16cid:durableId="350187867">
    <w:abstractNumId w:val="17"/>
  </w:num>
  <w:num w:numId="24" w16cid:durableId="387608764">
    <w:abstractNumId w:val="10"/>
  </w:num>
  <w:num w:numId="25" w16cid:durableId="2041662201">
    <w:abstractNumId w:val="18"/>
  </w:num>
  <w:num w:numId="26" w16cid:durableId="781535645">
    <w:abstractNumId w:val="12"/>
  </w:num>
  <w:num w:numId="27" w16cid:durableId="2068799108">
    <w:abstractNumId w:val="28"/>
  </w:num>
  <w:num w:numId="28" w16cid:durableId="1208835838">
    <w:abstractNumId w:val="22"/>
  </w:num>
  <w:num w:numId="29" w16cid:durableId="1094471087">
    <w:abstractNumId w:val="16"/>
  </w:num>
  <w:num w:numId="30" w16cid:durableId="1654486633">
    <w:abstractNumId w:val="33"/>
  </w:num>
  <w:num w:numId="31" w16cid:durableId="891039603">
    <w:abstractNumId w:val="24"/>
  </w:num>
  <w:num w:numId="32" w16cid:durableId="796726848">
    <w:abstractNumId w:val="29"/>
  </w:num>
  <w:num w:numId="33" w16cid:durableId="759717805">
    <w:abstractNumId w:val="13"/>
  </w:num>
  <w:num w:numId="34" w16cid:durableId="331927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6F5"/>
    <w:rsid w:val="000012D3"/>
    <w:rsid w:val="000052E2"/>
    <w:rsid w:val="00010CAE"/>
    <w:rsid w:val="000166C7"/>
    <w:rsid w:val="00016933"/>
    <w:rsid w:val="00023E38"/>
    <w:rsid w:val="00025D73"/>
    <w:rsid w:val="00040FEF"/>
    <w:rsid w:val="0004264E"/>
    <w:rsid w:val="00046EED"/>
    <w:rsid w:val="00075CCD"/>
    <w:rsid w:val="00084AB0"/>
    <w:rsid w:val="00085401"/>
    <w:rsid w:val="000A2D75"/>
    <w:rsid w:val="000A6F52"/>
    <w:rsid w:val="000B77E5"/>
    <w:rsid w:val="000D1D96"/>
    <w:rsid w:val="000D7C0B"/>
    <w:rsid w:val="000E0B46"/>
    <w:rsid w:val="000E6B06"/>
    <w:rsid w:val="000E6E10"/>
    <w:rsid w:val="00104905"/>
    <w:rsid w:val="00115881"/>
    <w:rsid w:val="001314BA"/>
    <w:rsid w:val="00136F99"/>
    <w:rsid w:val="00142DE1"/>
    <w:rsid w:val="001741E4"/>
    <w:rsid w:val="0019160A"/>
    <w:rsid w:val="001940DE"/>
    <w:rsid w:val="00195416"/>
    <w:rsid w:val="001A0502"/>
    <w:rsid w:val="001D4B7C"/>
    <w:rsid w:val="001F2E88"/>
    <w:rsid w:val="002164A3"/>
    <w:rsid w:val="00223AA2"/>
    <w:rsid w:val="00231EC1"/>
    <w:rsid w:val="00235A9F"/>
    <w:rsid w:val="00251E29"/>
    <w:rsid w:val="00270FAC"/>
    <w:rsid w:val="00277774"/>
    <w:rsid w:val="0028150D"/>
    <w:rsid w:val="002B7C3A"/>
    <w:rsid w:val="002C0838"/>
    <w:rsid w:val="002C2E76"/>
    <w:rsid w:val="00301650"/>
    <w:rsid w:val="003024C5"/>
    <w:rsid w:val="00303A44"/>
    <w:rsid w:val="00307422"/>
    <w:rsid w:val="00317186"/>
    <w:rsid w:val="00321010"/>
    <w:rsid w:val="00322D06"/>
    <w:rsid w:val="003263DF"/>
    <w:rsid w:val="00352D38"/>
    <w:rsid w:val="00370784"/>
    <w:rsid w:val="003A124E"/>
    <w:rsid w:val="003D0530"/>
    <w:rsid w:val="00406A3A"/>
    <w:rsid w:val="004140B9"/>
    <w:rsid w:val="00430ECB"/>
    <w:rsid w:val="004352AA"/>
    <w:rsid w:val="0045424E"/>
    <w:rsid w:val="00457D2B"/>
    <w:rsid w:val="00470D84"/>
    <w:rsid w:val="004746E7"/>
    <w:rsid w:val="00486DBA"/>
    <w:rsid w:val="00487947"/>
    <w:rsid w:val="004C3FAF"/>
    <w:rsid w:val="004D4AED"/>
    <w:rsid w:val="004E1677"/>
    <w:rsid w:val="004E7A6B"/>
    <w:rsid w:val="00510F6C"/>
    <w:rsid w:val="00514EC2"/>
    <w:rsid w:val="005163F0"/>
    <w:rsid w:val="00530661"/>
    <w:rsid w:val="00554A33"/>
    <w:rsid w:val="0055694B"/>
    <w:rsid w:val="00561060"/>
    <w:rsid w:val="00561968"/>
    <w:rsid w:val="005620B4"/>
    <w:rsid w:val="005712DB"/>
    <w:rsid w:val="005974DD"/>
    <w:rsid w:val="005B3AD7"/>
    <w:rsid w:val="005B55CD"/>
    <w:rsid w:val="005B570F"/>
    <w:rsid w:val="005B715A"/>
    <w:rsid w:val="005C1C37"/>
    <w:rsid w:val="005D0A97"/>
    <w:rsid w:val="005E39A1"/>
    <w:rsid w:val="005E5AC6"/>
    <w:rsid w:val="005E753C"/>
    <w:rsid w:val="006165B4"/>
    <w:rsid w:val="00616BB5"/>
    <w:rsid w:val="00616CDA"/>
    <w:rsid w:val="00621FB6"/>
    <w:rsid w:val="00625C16"/>
    <w:rsid w:val="00626F59"/>
    <w:rsid w:val="00631776"/>
    <w:rsid w:val="006343AD"/>
    <w:rsid w:val="00647F02"/>
    <w:rsid w:val="00647F3F"/>
    <w:rsid w:val="00652F5A"/>
    <w:rsid w:val="00670546"/>
    <w:rsid w:val="0068508B"/>
    <w:rsid w:val="00694AAE"/>
    <w:rsid w:val="006B1CFD"/>
    <w:rsid w:val="006C179F"/>
    <w:rsid w:val="006D6EE6"/>
    <w:rsid w:val="006E1D98"/>
    <w:rsid w:val="00705140"/>
    <w:rsid w:val="00706AD4"/>
    <w:rsid w:val="0071471B"/>
    <w:rsid w:val="00716E93"/>
    <w:rsid w:val="007202D3"/>
    <w:rsid w:val="0072461C"/>
    <w:rsid w:val="00741384"/>
    <w:rsid w:val="00743DAF"/>
    <w:rsid w:val="00743F90"/>
    <w:rsid w:val="00747867"/>
    <w:rsid w:val="00751C9C"/>
    <w:rsid w:val="00752646"/>
    <w:rsid w:val="00756068"/>
    <w:rsid w:val="00771A39"/>
    <w:rsid w:val="007778E8"/>
    <w:rsid w:val="00777A4F"/>
    <w:rsid w:val="007B2104"/>
    <w:rsid w:val="007C760F"/>
    <w:rsid w:val="008258EB"/>
    <w:rsid w:val="008350A8"/>
    <w:rsid w:val="008531FB"/>
    <w:rsid w:val="00853ACD"/>
    <w:rsid w:val="00870570"/>
    <w:rsid w:val="00881466"/>
    <w:rsid w:val="00885836"/>
    <w:rsid w:val="00893853"/>
    <w:rsid w:val="008A463D"/>
    <w:rsid w:val="008F62DC"/>
    <w:rsid w:val="009153F7"/>
    <w:rsid w:val="00931B6E"/>
    <w:rsid w:val="0094538B"/>
    <w:rsid w:val="009729F7"/>
    <w:rsid w:val="00974B69"/>
    <w:rsid w:val="00980B12"/>
    <w:rsid w:val="009859DF"/>
    <w:rsid w:val="00985B1E"/>
    <w:rsid w:val="00993EE7"/>
    <w:rsid w:val="009A31DB"/>
    <w:rsid w:val="009A5F4C"/>
    <w:rsid w:val="009A7958"/>
    <w:rsid w:val="009B52B4"/>
    <w:rsid w:val="009C585A"/>
    <w:rsid w:val="009E05B5"/>
    <w:rsid w:val="009F172C"/>
    <w:rsid w:val="00A06FEF"/>
    <w:rsid w:val="00A17E42"/>
    <w:rsid w:val="00A2332D"/>
    <w:rsid w:val="00A52C7E"/>
    <w:rsid w:val="00A63D68"/>
    <w:rsid w:val="00A66689"/>
    <w:rsid w:val="00A71404"/>
    <w:rsid w:val="00A90C94"/>
    <w:rsid w:val="00A96B11"/>
    <w:rsid w:val="00AA64C4"/>
    <w:rsid w:val="00AD693C"/>
    <w:rsid w:val="00AD7F44"/>
    <w:rsid w:val="00AE0855"/>
    <w:rsid w:val="00AE20BF"/>
    <w:rsid w:val="00AE6BE9"/>
    <w:rsid w:val="00B0035C"/>
    <w:rsid w:val="00B1637A"/>
    <w:rsid w:val="00B51996"/>
    <w:rsid w:val="00B70834"/>
    <w:rsid w:val="00B92B7E"/>
    <w:rsid w:val="00BB0D5D"/>
    <w:rsid w:val="00BB2E35"/>
    <w:rsid w:val="00BB410D"/>
    <w:rsid w:val="00BD543F"/>
    <w:rsid w:val="00C03E17"/>
    <w:rsid w:val="00C15EF7"/>
    <w:rsid w:val="00C268E7"/>
    <w:rsid w:val="00C40E52"/>
    <w:rsid w:val="00C4761F"/>
    <w:rsid w:val="00C47D89"/>
    <w:rsid w:val="00C537D0"/>
    <w:rsid w:val="00C64315"/>
    <w:rsid w:val="00C7719B"/>
    <w:rsid w:val="00C815A1"/>
    <w:rsid w:val="00C82348"/>
    <w:rsid w:val="00C82724"/>
    <w:rsid w:val="00C93022"/>
    <w:rsid w:val="00CA06F5"/>
    <w:rsid w:val="00CA59EE"/>
    <w:rsid w:val="00CB04DC"/>
    <w:rsid w:val="00CB52C7"/>
    <w:rsid w:val="00CC0C9C"/>
    <w:rsid w:val="00CD7E12"/>
    <w:rsid w:val="00CF4779"/>
    <w:rsid w:val="00CF5A93"/>
    <w:rsid w:val="00D06838"/>
    <w:rsid w:val="00D26F23"/>
    <w:rsid w:val="00D3453B"/>
    <w:rsid w:val="00D52DFC"/>
    <w:rsid w:val="00D534E7"/>
    <w:rsid w:val="00D651B7"/>
    <w:rsid w:val="00D67579"/>
    <w:rsid w:val="00D70E42"/>
    <w:rsid w:val="00D75855"/>
    <w:rsid w:val="00D83CA2"/>
    <w:rsid w:val="00D94851"/>
    <w:rsid w:val="00DA49DA"/>
    <w:rsid w:val="00DB49D0"/>
    <w:rsid w:val="00DC78C5"/>
    <w:rsid w:val="00DD23A8"/>
    <w:rsid w:val="00DD2D11"/>
    <w:rsid w:val="00DD2F3A"/>
    <w:rsid w:val="00DD6A2F"/>
    <w:rsid w:val="00DF0BB1"/>
    <w:rsid w:val="00E3547D"/>
    <w:rsid w:val="00E40D75"/>
    <w:rsid w:val="00E4782C"/>
    <w:rsid w:val="00E71C96"/>
    <w:rsid w:val="00E85E2E"/>
    <w:rsid w:val="00E9356D"/>
    <w:rsid w:val="00E940EB"/>
    <w:rsid w:val="00E96567"/>
    <w:rsid w:val="00EC3D9E"/>
    <w:rsid w:val="00EC57E1"/>
    <w:rsid w:val="00EC61F6"/>
    <w:rsid w:val="00ED1D75"/>
    <w:rsid w:val="00ED36F5"/>
    <w:rsid w:val="00EE1D87"/>
    <w:rsid w:val="00EE5023"/>
    <w:rsid w:val="00EF0B9D"/>
    <w:rsid w:val="00EF63D4"/>
    <w:rsid w:val="00F107BB"/>
    <w:rsid w:val="00F11F81"/>
    <w:rsid w:val="00F1666B"/>
    <w:rsid w:val="00F26C77"/>
    <w:rsid w:val="00F34E72"/>
    <w:rsid w:val="00F52426"/>
    <w:rsid w:val="00F524B5"/>
    <w:rsid w:val="00F57ED1"/>
    <w:rsid w:val="00F600B7"/>
    <w:rsid w:val="00F604A7"/>
    <w:rsid w:val="00F61CAF"/>
    <w:rsid w:val="00F6660F"/>
    <w:rsid w:val="00FA056C"/>
    <w:rsid w:val="00FA0903"/>
    <w:rsid w:val="00FB5328"/>
    <w:rsid w:val="00FD1B4A"/>
    <w:rsid w:val="00FE2C00"/>
    <w:rsid w:val="00FF1D41"/>
    <w:rsid w:val="00FF2260"/>
    <w:rsid w:val="00FF299E"/>
    <w:rsid w:val="00FF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F87C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0A8"/>
    <w:pPr>
      <w:spacing w:before="100" w:after="100" w:line="240" w:lineRule="auto"/>
    </w:pPr>
    <w:rPr>
      <w:rFonts w:ascii="Arial" w:hAnsi="Arial"/>
      <w:szCs w:val="21"/>
    </w:rPr>
  </w:style>
  <w:style w:type="paragraph" w:styleId="Heading1">
    <w:name w:val="heading 1"/>
    <w:basedOn w:val="Normal"/>
    <w:next w:val="Normal"/>
    <w:link w:val="Heading1Char"/>
    <w:unhideWhenUsed/>
    <w:qFormat/>
    <w:rsid w:val="008350A8"/>
    <w:pPr>
      <w:pBdr>
        <w:top w:val="single" w:sz="4" w:space="1" w:color="808080" w:themeColor="background1" w:themeShade="80"/>
        <w:bottom w:val="single" w:sz="4" w:space="1" w:color="808080" w:themeColor="background1" w:themeShade="80"/>
      </w:pBdr>
      <w:spacing w:before="240" w:after="240"/>
      <w:outlineLvl w:val="0"/>
    </w:pPr>
    <w:rPr>
      <w:rFonts w:eastAsiaTheme="majorEastAsia" w:cstheme="majorBidi"/>
      <w:color w:val="808080" w:themeColor="background1" w:themeShade="80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eastAsiaTheme="majorEastAsia" w:hAnsiTheme="majorHAnsi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  <w:szCs w:val="21"/>
    </w:rPr>
  </w:style>
  <w:style w:type="paragraph" w:styleId="Title">
    <w:name w:val="Title"/>
    <w:basedOn w:val="Normal"/>
    <w:next w:val="Normal"/>
    <w:qFormat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numPr>
        <w:numId w:val="6"/>
      </w:numPr>
      <w:ind w:left="720"/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D36F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D36F5"/>
    <w:rPr>
      <w:sz w:val="21"/>
      <w:szCs w:val="21"/>
    </w:rPr>
  </w:style>
  <w:style w:type="paragraph" w:customStyle="1" w:styleId="Style1">
    <w:name w:val="Style1"/>
    <w:basedOn w:val="Heading1"/>
    <w:link w:val="Style1Char"/>
    <w:qFormat/>
    <w:rsid w:val="00ED36F5"/>
    <w:rPr>
      <w:color w:val="auto"/>
    </w:rPr>
  </w:style>
  <w:style w:type="paragraph" w:styleId="ListParagraph">
    <w:name w:val="List Paragraph"/>
    <w:basedOn w:val="Normal"/>
    <w:uiPriority w:val="34"/>
    <w:unhideWhenUsed/>
    <w:qFormat/>
    <w:rsid w:val="00C268E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350A8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character" w:customStyle="1" w:styleId="Style1Char">
    <w:name w:val="Style1 Char"/>
    <w:basedOn w:val="Heading1Char"/>
    <w:link w:val="Style1"/>
    <w:rsid w:val="00ED36F5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751C9C"/>
    <w:pPr>
      <w:spacing w:before="0" w:after="0"/>
    </w:pPr>
    <w:rPr>
      <w:rFonts w:ascii="Calibri" w:eastAsia="Calibri" w:hAnsi="Calibri" w:cs="Times New Roman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51C9C"/>
    <w:rPr>
      <w:rFonts w:ascii="Calibri" w:eastAsia="Calibri" w:hAnsi="Calibri" w:cs="Times New Roman"/>
      <w:szCs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nish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CF49B2EB82C4BE0BC4F6B069388D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EB937-8899-4122-979C-3DD3AE14969A}"/>
      </w:docPartPr>
      <w:docPartBody>
        <w:p w:rsidR="00000D11" w:rsidRDefault="001E4750" w:rsidP="001E4750">
          <w:pPr>
            <w:pStyle w:val="9CF49B2EB82C4BE0BC4F6B069388D42F"/>
          </w:pPr>
          <w:r>
            <w:t>[Your School PTA Minutes]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112078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32"/>
    <w:rsid w:val="00000D11"/>
    <w:rsid w:val="000B25BE"/>
    <w:rsid w:val="001064B1"/>
    <w:rsid w:val="001B6141"/>
    <w:rsid w:val="001E4750"/>
    <w:rsid w:val="002E5CAD"/>
    <w:rsid w:val="00305A97"/>
    <w:rsid w:val="00307A79"/>
    <w:rsid w:val="00342836"/>
    <w:rsid w:val="00517BD9"/>
    <w:rsid w:val="0059379C"/>
    <w:rsid w:val="005B6CD2"/>
    <w:rsid w:val="005C0E65"/>
    <w:rsid w:val="005D0C2B"/>
    <w:rsid w:val="005D375F"/>
    <w:rsid w:val="005F5FD3"/>
    <w:rsid w:val="00674E69"/>
    <w:rsid w:val="006E47B6"/>
    <w:rsid w:val="00761A1C"/>
    <w:rsid w:val="007B7C43"/>
    <w:rsid w:val="0094789B"/>
    <w:rsid w:val="009E2B18"/>
    <w:rsid w:val="009E5D11"/>
    <w:rsid w:val="00A35017"/>
    <w:rsid w:val="00A82EBC"/>
    <w:rsid w:val="00C01D92"/>
    <w:rsid w:val="00CE0737"/>
    <w:rsid w:val="00D529D4"/>
    <w:rsid w:val="00D63D2A"/>
    <w:rsid w:val="00D87732"/>
    <w:rsid w:val="00DA2F29"/>
    <w:rsid w:val="00E06932"/>
    <w:rsid w:val="00E80584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nhideWhenUsed/>
    <w:qFormat/>
    <w:pPr>
      <w:numPr>
        <w:numId w:val="1"/>
      </w:numPr>
      <w:spacing w:before="100" w:after="100" w:line="240" w:lineRule="auto"/>
      <w:ind w:left="720"/>
      <w:contextualSpacing/>
    </w:pPr>
    <w:rPr>
      <w:sz w:val="21"/>
      <w:szCs w:val="21"/>
      <w:lang w:val="en-US" w:eastAsia="en-US"/>
    </w:rPr>
  </w:style>
  <w:style w:type="paragraph" w:customStyle="1" w:styleId="9CF49B2EB82C4BE0BC4F6B069388D42F">
    <w:name w:val="9CF49B2EB82C4BE0BC4F6B069388D42F"/>
    <w:rsid w:val="001E47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A4BA6-2E1D-4206-8CED-54D47EC1F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4194A-E3D3-451A-BF0D-B7B1676BC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2022-09-20T08:22:00Z</dcterms:created>
  <dcterms:modified xsi:type="dcterms:W3CDTF">2022-09-20T10:42:00Z</dcterms:modified>
  <cp:contentStatus>Final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TC034630889991</vt:lpwstr>
  </property>
  <property fmtid="{D5CDD505-2E9C-101B-9397-08002B2CF9AE}" pid="3" name="_MarkAsFinal">
    <vt:bool>true</vt:bool>
  </property>
</Properties>
</file>