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CC654" w14:textId="77777777" w:rsidR="00AE20BF" w:rsidRPr="00AE20BF" w:rsidRDefault="00AE20BF" w:rsidP="00AE20BF">
      <w:pPr>
        <w:pBdr>
          <w:top w:val="single" w:sz="4" w:space="1" w:color="444D26" w:themeColor="text2"/>
        </w:pBdr>
        <w:jc w:val="right"/>
        <w:rPr>
          <w:rStyle w:val="IntenseEmphasis"/>
          <w:rFonts w:cs="Arial"/>
          <w:i w:val="0"/>
          <w:color w:val="auto"/>
          <w:sz w:val="4"/>
          <w:szCs w:val="4"/>
        </w:rPr>
      </w:pPr>
      <w:bookmarkStart w:id="0" w:name="_Hlk528674740"/>
    </w:p>
    <w:p w14:paraId="656928CD" w14:textId="74F6A7C2" w:rsidR="009153F7" w:rsidRPr="009153F7" w:rsidRDefault="00B92B7E" w:rsidP="009153F7">
      <w:pPr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Membership Report</w:t>
      </w:r>
      <w:r w:rsidR="009153F7" w:rsidRPr="009153F7">
        <w:rPr>
          <w:rFonts w:cs="Arial"/>
          <w:sz w:val="24"/>
          <w:szCs w:val="24"/>
        </w:rPr>
        <w:t xml:space="preserve"> </w:t>
      </w:r>
      <w:r w:rsidR="00C40E52">
        <w:rPr>
          <w:rFonts w:cs="Arial"/>
          <w:sz w:val="24"/>
          <w:szCs w:val="24"/>
        </w:rPr>
        <w:t xml:space="preserve"> </w:t>
      </w:r>
      <w:r w:rsidR="00CB38D0">
        <w:rPr>
          <w:rFonts w:cs="Arial"/>
          <w:sz w:val="24"/>
          <w:szCs w:val="24"/>
        </w:rPr>
        <w:t>September</w:t>
      </w:r>
      <w:r w:rsidR="00706AD4">
        <w:rPr>
          <w:rFonts w:cs="Arial"/>
          <w:sz w:val="24"/>
          <w:szCs w:val="24"/>
        </w:rPr>
        <w:t xml:space="preserve"> 2022</w:t>
      </w:r>
    </w:p>
    <w:p w14:paraId="66A917A5" w14:textId="77777777" w:rsidR="00751C9C" w:rsidRPr="00AE20BF" w:rsidRDefault="00751C9C" w:rsidP="00751C9C">
      <w:pPr>
        <w:pBdr>
          <w:top w:val="single" w:sz="4" w:space="0" w:color="444D26" w:themeColor="text2"/>
        </w:pBdr>
        <w:rPr>
          <w:rStyle w:val="IntenseEmphasis"/>
          <w:rFonts w:cs="Arial"/>
          <w:i w:val="0"/>
          <w:color w:val="auto"/>
          <w:sz w:val="4"/>
          <w:szCs w:val="4"/>
        </w:rPr>
      </w:pPr>
    </w:p>
    <w:p w14:paraId="45EDD6E6" w14:textId="1D441C00" w:rsidR="00C40E52" w:rsidRDefault="00C40E52" w:rsidP="00752646">
      <w:pPr>
        <w:spacing w:after="120"/>
      </w:pPr>
    </w:p>
    <w:p w14:paraId="268D13E7" w14:textId="77777777" w:rsidR="00796F8B" w:rsidRDefault="002C2E76" w:rsidP="00D3453B">
      <w:pPr>
        <w:spacing w:after="0"/>
        <w:jc w:val="both"/>
      </w:pPr>
      <w:r w:rsidRPr="000166C7">
        <w:t>There are currently 2</w:t>
      </w:r>
      <w:r w:rsidR="00CB38D0">
        <w:t>1</w:t>
      </w:r>
      <w:r w:rsidR="00357CF9">
        <w:t>2</w:t>
      </w:r>
      <w:r w:rsidR="00406A3A" w:rsidRPr="000166C7">
        <w:t xml:space="preserve"> names list</w:t>
      </w:r>
      <w:r w:rsidR="00647F02">
        <w:t>ed</w:t>
      </w:r>
      <w:r w:rsidR="00406A3A" w:rsidRPr="000166C7">
        <w:t xml:space="preserve"> on the membership list.</w:t>
      </w:r>
    </w:p>
    <w:p w14:paraId="5F76A7DE" w14:textId="77777777" w:rsidR="00796F8B" w:rsidRDefault="00796F8B" w:rsidP="00D3453B">
      <w:pPr>
        <w:spacing w:after="0"/>
        <w:jc w:val="both"/>
      </w:pPr>
      <w:r>
        <w:t>In total 128 pay a subscription. Of these:</w:t>
      </w:r>
    </w:p>
    <w:p w14:paraId="1C88172E" w14:textId="754D46DA" w:rsidR="001940DE" w:rsidRPr="000166C7" w:rsidRDefault="001940DE" w:rsidP="00796F8B">
      <w:pPr>
        <w:pStyle w:val="ListParagraph"/>
        <w:numPr>
          <w:ilvl w:val="0"/>
          <w:numId w:val="36"/>
        </w:numPr>
        <w:spacing w:after="0"/>
        <w:jc w:val="both"/>
      </w:pPr>
      <w:r w:rsidRPr="000166C7">
        <w:t>4</w:t>
      </w:r>
      <w:r w:rsidR="00E02860">
        <w:t>6</w:t>
      </w:r>
      <w:r w:rsidRPr="000166C7">
        <w:t xml:space="preserve"> members </w:t>
      </w:r>
      <w:r w:rsidR="00796F8B">
        <w:t xml:space="preserve">pay </w:t>
      </w:r>
      <w:r w:rsidRPr="000166C7">
        <w:t>via GoCardless</w:t>
      </w:r>
      <w:r w:rsidR="00503E39">
        <w:t>, of whom 1 is a Life member</w:t>
      </w:r>
      <w:r w:rsidRPr="000166C7">
        <w:t xml:space="preserve"> </w:t>
      </w:r>
    </w:p>
    <w:p w14:paraId="07CB282C" w14:textId="19CC1A66" w:rsidR="00235A9F" w:rsidRDefault="00C14044" w:rsidP="00796F8B">
      <w:pPr>
        <w:pStyle w:val="ListParagraph"/>
        <w:numPr>
          <w:ilvl w:val="0"/>
          <w:numId w:val="36"/>
        </w:numPr>
        <w:spacing w:after="0"/>
        <w:jc w:val="both"/>
      </w:pPr>
      <w:r>
        <w:t>82</w:t>
      </w:r>
      <w:r w:rsidR="00406A3A" w:rsidRPr="000166C7">
        <w:t xml:space="preserve"> members pay via S/O</w:t>
      </w:r>
      <w:r>
        <w:t xml:space="preserve">, </w:t>
      </w:r>
      <w:r w:rsidR="00503E39">
        <w:t>of whom 2 are Life members</w:t>
      </w:r>
    </w:p>
    <w:p w14:paraId="184E212B" w14:textId="77777777" w:rsidR="00796F8B" w:rsidRDefault="00796F8B" w:rsidP="00D3453B">
      <w:pPr>
        <w:spacing w:after="0"/>
        <w:jc w:val="both"/>
      </w:pPr>
    </w:p>
    <w:p w14:paraId="2B8FDAF8" w14:textId="7DA7779D" w:rsidR="00796F8B" w:rsidRDefault="00796F8B" w:rsidP="00D3453B">
      <w:pPr>
        <w:spacing w:after="0"/>
        <w:jc w:val="both"/>
      </w:pPr>
      <w:r>
        <w:t xml:space="preserve">This leaves </w:t>
      </w:r>
      <w:r w:rsidR="00693460">
        <w:t>84 non payers</w:t>
      </w:r>
      <w:r>
        <w:t>.</w:t>
      </w:r>
      <w:r w:rsidR="00693460">
        <w:t xml:space="preserve"> </w:t>
      </w:r>
      <w:r>
        <w:t>Of these:</w:t>
      </w:r>
    </w:p>
    <w:p w14:paraId="3542FAD9" w14:textId="665C21DA" w:rsidR="00796F8B" w:rsidRDefault="00C25816" w:rsidP="00796F8B">
      <w:pPr>
        <w:pStyle w:val="ListParagraph"/>
        <w:numPr>
          <w:ilvl w:val="0"/>
          <w:numId w:val="37"/>
        </w:numPr>
        <w:spacing w:after="0"/>
        <w:jc w:val="both"/>
      </w:pPr>
      <w:r>
        <w:t>68</w:t>
      </w:r>
      <w:r w:rsidR="008754AA">
        <w:t xml:space="preserve"> Under 21s. </w:t>
      </w:r>
      <w:r>
        <w:t>Of these 16 will be invited to join as paid members as they</w:t>
      </w:r>
      <w:r w:rsidR="009300C3">
        <w:t xml:space="preserve"> </w:t>
      </w:r>
      <w:r>
        <w:t xml:space="preserve">reach 21 this year. </w:t>
      </w:r>
      <w:r w:rsidR="008754AA">
        <w:t>I will be emailing them this autumn to invite them to join</w:t>
      </w:r>
    </w:p>
    <w:p w14:paraId="0BEA61B6" w14:textId="7941DFFE" w:rsidR="00796F8B" w:rsidRPr="00F76257" w:rsidRDefault="00693460" w:rsidP="00796F8B">
      <w:pPr>
        <w:pStyle w:val="ListParagraph"/>
        <w:numPr>
          <w:ilvl w:val="0"/>
          <w:numId w:val="37"/>
        </w:numPr>
        <w:spacing w:after="0"/>
        <w:jc w:val="both"/>
      </w:pPr>
      <w:r>
        <w:t>1</w:t>
      </w:r>
      <w:r w:rsidR="00503E39">
        <w:t>6</w:t>
      </w:r>
      <w:r>
        <w:t xml:space="preserve"> Life, Associates or Honorary Members</w:t>
      </w:r>
    </w:p>
    <w:p w14:paraId="2CB78AEB" w14:textId="100B3B71" w:rsidR="00D52DFC" w:rsidRPr="000166C7" w:rsidRDefault="009A5F4C" w:rsidP="00D3453B">
      <w:pPr>
        <w:spacing w:after="0"/>
        <w:jc w:val="both"/>
      </w:pPr>
      <w:r w:rsidRPr="000166C7">
        <w:t>The pie chart below give an overview of the current status of the OCC membership:</w:t>
      </w:r>
    </w:p>
    <w:p w14:paraId="734EF8EC" w14:textId="77777777" w:rsidR="00270FAC" w:rsidRDefault="00270FAC" w:rsidP="00752646">
      <w:pPr>
        <w:jc w:val="both"/>
      </w:pPr>
    </w:p>
    <w:p w14:paraId="793DACA8" w14:textId="6F3B0024" w:rsidR="00270FAC" w:rsidRDefault="003E3FBF" w:rsidP="002C18E5">
      <w:pPr>
        <w:jc w:val="center"/>
      </w:pPr>
      <w:r>
        <w:rPr>
          <w:noProof/>
        </w:rPr>
        <w:drawing>
          <wp:inline distT="0" distB="0" distL="0" distR="0" wp14:anchorId="1F08B635" wp14:editId="00B02E3D">
            <wp:extent cx="4846320" cy="2659380"/>
            <wp:effectExtent l="0" t="0" r="11430" b="762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AF46D2D-2015-42AB-8BE1-C07968EDE1D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B108439" w14:textId="64AD426D" w:rsidR="00270FAC" w:rsidRDefault="00270FAC" w:rsidP="00270FAC">
      <w:pPr>
        <w:jc w:val="both"/>
      </w:pPr>
    </w:p>
    <w:p w14:paraId="4B7BC415" w14:textId="4581626F" w:rsidR="00270FAC" w:rsidRDefault="002C18E5" w:rsidP="00270FAC">
      <w:pPr>
        <w:jc w:val="both"/>
      </w:pPr>
      <w:r>
        <w:t>There are 30 members who pay less than £25. The intention is to contact these members again to encourage them to pay the full subscription via GoCardless.</w:t>
      </w:r>
    </w:p>
    <w:p w14:paraId="0FAA11D2" w14:textId="77777777" w:rsidR="002C18E5" w:rsidRDefault="002C18E5" w:rsidP="00270FAC">
      <w:pPr>
        <w:jc w:val="both"/>
      </w:pPr>
    </w:p>
    <w:p w14:paraId="4A068536" w14:textId="383192B3" w:rsidR="002C18E5" w:rsidRDefault="002C18E5" w:rsidP="00270FAC">
      <w:pPr>
        <w:jc w:val="both"/>
      </w:pPr>
      <w:r>
        <w:t xml:space="preserve">There have only been three 2022 Year 13s who have joined the OCC so far this quarter. </w:t>
      </w:r>
      <w:r w:rsidR="00CF49C4">
        <w:t>U</w:t>
      </w:r>
      <w:r>
        <w:t xml:space="preserve">nfortunately </w:t>
      </w:r>
      <w:r w:rsidR="00CF49C4">
        <w:t>the invitation letter I sent to Hazel in June for distribution was not sent out;</w:t>
      </w:r>
      <w:r>
        <w:t xml:space="preserve"> instead it was emailed to them after results day in August.</w:t>
      </w:r>
    </w:p>
    <w:p w14:paraId="1DB01EBF" w14:textId="77777777" w:rsidR="00443AAA" w:rsidRDefault="00443AAA" w:rsidP="00270FAC">
      <w:pPr>
        <w:jc w:val="both"/>
      </w:pPr>
    </w:p>
    <w:bookmarkEnd w:id="0"/>
    <w:p w14:paraId="55D0F7DE" w14:textId="3071A246" w:rsidR="00046EED" w:rsidRPr="00EC3D9E" w:rsidRDefault="00046EED" w:rsidP="00BB2E35">
      <w:pPr>
        <w:spacing w:after="0"/>
        <w:jc w:val="right"/>
        <w:rPr>
          <w:rFonts w:cs="Arial"/>
          <w:sz w:val="21"/>
          <w:lang w:eastAsia="en-GB"/>
        </w:rPr>
      </w:pPr>
      <w:r w:rsidRPr="00EC3D9E">
        <w:rPr>
          <w:rFonts w:cs="Arial"/>
          <w:sz w:val="21"/>
          <w:lang w:eastAsia="en-GB"/>
        </w:rPr>
        <w:t>Helena Cornish</w:t>
      </w:r>
    </w:p>
    <w:p w14:paraId="2180B41E" w14:textId="3BAF594D" w:rsidR="00530661" w:rsidRPr="00EC3D9E" w:rsidRDefault="00530661" w:rsidP="00BB2E35">
      <w:pPr>
        <w:spacing w:after="0"/>
        <w:jc w:val="right"/>
        <w:rPr>
          <w:rFonts w:cs="Arial"/>
          <w:sz w:val="21"/>
          <w:lang w:eastAsia="en-GB"/>
        </w:rPr>
      </w:pPr>
      <w:r w:rsidRPr="00EC3D9E">
        <w:rPr>
          <w:rFonts w:cs="Arial"/>
          <w:sz w:val="21"/>
          <w:lang w:eastAsia="en-GB"/>
        </w:rPr>
        <w:t>Membership Secretary</w:t>
      </w:r>
    </w:p>
    <w:p w14:paraId="5101BD9B" w14:textId="3ABED937" w:rsidR="00530661" w:rsidRPr="00EC3D9E" w:rsidRDefault="00BB2E35" w:rsidP="00BB2E35">
      <w:pPr>
        <w:spacing w:after="0"/>
        <w:jc w:val="right"/>
        <w:rPr>
          <w:rFonts w:cs="Arial"/>
          <w:sz w:val="21"/>
          <w:lang w:eastAsia="en-GB"/>
        </w:rPr>
      </w:pPr>
      <w:r>
        <w:rPr>
          <w:rFonts w:cs="Arial"/>
          <w:sz w:val="21"/>
          <w:lang w:eastAsia="en-GB"/>
        </w:rPr>
        <w:t>2</w:t>
      </w:r>
      <w:r w:rsidR="003E3FBF">
        <w:rPr>
          <w:rFonts w:cs="Arial"/>
          <w:sz w:val="21"/>
          <w:lang w:eastAsia="en-GB"/>
        </w:rPr>
        <w:t>0.09.21</w:t>
      </w:r>
    </w:p>
    <w:sectPr w:rsidR="00530661" w:rsidRPr="00EC3D9E" w:rsidSect="00D52DFC">
      <w:footerReference w:type="default" r:id="rId10"/>
      <w:headerReference w:type="first" r:id="rId11"/>
      <w:pgSz w:w="12240" w:h="15840"/>
      <w:pgMar w:top="851" w:right="1134" w:bottom="284" w:left="1134" w:header="14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D2E58" w14:textId="77777777" w:rsidR="003E5D79" w:rsidRDefault="003E5D79">
      <w:r>
        <w:separator/>
      </w:r>
    </w:p>
  </w:endnote>
  <w:endnote w:type="continuationSeparator" w:id="0">
    <w:p w14:paraId="71DE615A" w14:textId="77777777" w:rsidR="003E5D79" w:rsidRDefault="003E5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8751821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34A26FF2" w14:textId="77777777" w:rsidR="00974B69" w:rsidRPr="004E7A6B" w:rsidRDefault="00974B69">
        <w:pPr>
          <w:pStyle w:val="Footer"/>
          <w:jc w:val="center"/>
          <w:rPr>
            <w:sz w:val="16"/>
            <w:szCs w:val="16"/>
          </w:rPr>
        </w:pPr>
        <w:r w:rsidRPr="004E7A6B">
          <w:rPr>
            <w:sz w:val="16"/>
            <w:szCs w:val="16"/>
          </w:rPr>
          <w:fldChar w:fldCharType="begin"/>
        </w:r>
        <w:r w:rsidRPr="004E7A6B">
          <w:rPr>
            <w:sz w:val="16"/>
            <w:szCs w:val="16"/>
          </w:rPr>
          <w:instrText xml:space="preserve"> PAGE   \* MERGEFORMAT </w:instrText>
        </w:r>
        <w:r w:rsidRPr="004E7A6B">
          <w:rPr>
            <w:sz w:val="16"/>
            <w:szCs w:val="16"/>
          </w:rPr>
          <w:fldChar w:fldCharType="separate"/>
        </w:r>
        <w:r w:rsidR="0055694B">
          <w:rPr>
            <w:noProof/>
            <w:sz w:val="16"/>
            <w:szCs w:val="16"/>
          </w:rPr>
          <w:t>2</w:t>
        </w:r>
        <w:r w:rsidRPr="004E7A6B">
          <w:rPr>
            <w:noProof/>
            <w:sz w:val="16"/>
            <w:szCs w:val="16"/>
          </w:rPr>
          <w:fldChar w:fldCharType="end"/>
        </w:r>
      </w:p>
    </w:sdtContent>
  </w:sdt>
  <w:p w14:paraId="56AD5554" w14:textId="77777777" w:rsidR="00CF4779" w:rsidRDefault="00CF4779">
    <w:pPr>
      <w:pStyle w:val="Footer"/>
    </w:pPr>
  </w:p>
  <w:p w14:paraId="52AF6B81" w14:textId="77777777" w:rsidR="004E7A6B" w:rsidRDefault="004E7A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00B38" w14:textId="77777777" w:rsidR="003E5D79" w:rsidRDefault="003E5D79">
      <w:r>
        <w:separator/>
      </w:r>
    </w:p>
  </w:footnote>
  <w:footnote w:type="continuationSeparator" w:id="0">
    <w:p w14:paraId="53B61323" w14:textId="77777777" w:rsidR="003E5D79" w:rsidRDefault="003E5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F82B" w14:textId="02DA3CED" w:rsidR="00ED36F5" w:rsidRDefault="00ED36F5">
    <w:pPr>
      <w:pStyle w:val="Header"/>
    </w:pPr>
  </w:p>
  <w:p w14:paraId="3C334125" w14:textId="0D37375F" w:rsidR="002B7C3A" w:rsidRPr="002B7C3A" w:rsidRDefault="00706AD4" w:rsidP="002B7C3A">
    <w:pPr>
      <w:pStyle w:val="Title"/>
      <w:rPr>
        <w:rFonts w:ascii="Arial" w:hAnsi="Arial" w:cs="Arial"/>
        <w:color w:val="808080" w:themeColor="background1" w:themeShade="80"/>
        <w:sz w:val="32"/>
        <w:szCs w:val="32"/>
        <w14:textFill>
          <w14:solidFill>
            <w14:schemeClr w14:val="bg1">
              <w14:lumMod w14:val="50000"/>
            </w14:schemeClr>
          </w14:solidFill>
        </w14:textFill>
      </w:rPr>
    </w:pPr>
    <w:r>
      <w:rPr>
        <w:rFonts w:cs="Arial"/>
        <w:b w:val="0"/>
        <w:noProof/>
        <w:color w:val="595959" w:themeColor="text1" w:themeTint="A6"/>
        <w:sz w:val="44"/>
        <w:szCs w:val="44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drawing>
        <wp:anchor distT="0" distB="0" distL="114300" distR="114300" simplePos="0" relativeHeight="251665408" behindDoc="1" locked="0" layoutInCell="1" allowOverlap="1" wp14:anchorId="7555E012" wp14:editId="130A1572">
          <wp:simplePos x="0" y="0"/>
          <wp:positionH relativeFrom="column">
            <wp:posOffset>57150</wp:posOffset>
          </wp:positionH>
          <wp:positionV relativeFrom="paragraph">
            <wp:posOffset>31115</wp:posOffset>
          </wp:positionV>
          <wp:extent cx="1101725" cy="1127760"/>
          <wp:effectExtent l="0" t="0" r="3175" b="0"/>
          <wp:wrapTight wrapText="bothSides">
            <wp:wrapPolygon edited="0">
              <wp:start x="0" y="0"/>
              <wp:lineTo x="0" y="21162"/>
              <wp:lineTo x="21289" y="21162"/>
              <wp:lineTo x="21289" y="0"/>
              <wp:lineTo x="0" y="0"/>
            </wp:wrapPolygon>
          </wp:wrapTight>
          <wp:docPr id="3" name="Picture 3" descr="Company nam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ompany name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1725" cy="1127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1C421A" w14:textId="6B61018D" w:rsidR="00751C9C" w:rsidRPr="00751C9C" w:rsidRDefault="00B92B7E" w:rsidP="002B7C3A">
    <w:pPr>
      <w:jc w:val="right"/>
      <w:rPr>
        <w:rFonts w:cs="Arial"/>
        <w:b/>
        <w:color w:val="595959" w:themeColor="text1" w:themeTint="A6"/>
        <w:sz w:val="44"/>
        <w:szCs w:val="44"/>
      </w:rPr>
    </w:pPr>
    <w:r>
      <w:rPr>
        <w:rFonts w:cs="Arial"/>
        <w:b/>
        <w:color w:val="595959" w:themeColor="text1" w:themeTint="A6"/>
        <w:sz w:val="44"/>
        <w:szCs w:val="44"/>
      </w:rPr>
      <w:t>Membership</w:t>
    </w:r>
    <w:r w:rsidR="00DD23A8">
      <w:rPr>
        <w:rFonts w:cs="Arial"/>
        <w:b/>
        <w:color w:val="595959" w:themeColor="text1" w:themeTint="A6"/>
        <w:sz w:val="44"/>
        <w:szCs w:val="44"/>
      </w:rPr>
      <w:t xml:space="preserve"> Report</w:t>
    </w:r>
  </w:p>
  <w:sdt>
    <w:sdtPr>
      <w:rPr>
        <w:rFonts w:cs="Arial"/>
        <w:color w:val="595959" w:themeColor="text1" w:themeTint="A6"/>
      </w:rPr>
      <w:id w:val="541715967"/>
      <w:placeholder>
        <w:docPart w:val="9CF49B2EB82C4BE0BC4F6B069388D42F"/>
      </w:placeholder>
      <w15:appearance w15:val="hidden"/>
    </w:sdtPr>
    <w:sdtEndPr/>
    <w:sdtContent>
      <w:p w14:paraId="43AC5C10" w14:textId="2F45BD04" w:rsidR="002B7C3A" w:rsidRPr="00652F5A" w:rsidRDefault="002B7C3A" w:rsidP="002B7C3A">
        <w:pPr>
          <w:jc w:val="right"/>
          <w:rPr>
            <w:rFonts w:cs="Arial"/>
            <w:b/>
            <w:color w:val="595959" w:themeColor="text1" w:themeTint="A6"/>
            <w:sz w:val="36"/>
            <w:szCs w:val="36"/>
          </w:rPr>
        </w:pPr>
        <w:r w:rsidRPr="00652F5A">
          <w:rPr>
            <w:rFonts w:cs="Arial"/>
            <w:b/>
            <w:color w:val="595959" w:themeColor="text1" w:themeTint="A6"/>
            <w:sz w:val="36"/>
            <w:szCs w:val="36"/>
          </w:rPr>
          <w:t xml:space="preserve">Old </w:t>
        </w:r>
        <w:proofErr w:type="spellStart"/>
        <w:r w:rsidRPr="00652F5A">
          <w:rPr>
            <w:rFonts w:cs="Arial"/>
            <w:b/>
            <w:color w:val="595959" w:themeColor="text1" w:themeTint="A6"/>
            <w:sz w:val="36"/>
            <w:szCs w:val="36"/>
          </w:rPr>
          <w:t>Cryptians</w:t>
        </w:r>
        <w:proofErr w:type="spellEnd"/>
        <w:r w:rsidR="009E05B5">
          <w:rPr>
            <w:rFonts w:cs="Arial"/>
            <w:b/>
            <w:color w:val="595959" w:themeColor="text1" w:themeTint="A6"/>
            <w:sz w:val="36"/>
            <w:szCs w:val="36"/>
          </w:rPr>
          <w:t>’</w:t>
        </w:r>
        <w:r w:rsidRPr="00652F5A">
          <w:rPr>
            <w:rFonts w:cs="Arial"/>
            <w:b/>
            <w:color w:val="595959" w:themeColor="text1" w:themeTint="A6"/>
            <w:sz w:val="36"/>
            <w:szCs w:val="36"/>
          </w:rPr>
          <w:t xml:space="preserve"> Club</w:t>
        </w:r>
      </w:p>
    </w:sdtContent>
  </w:sdt>
  <w:p w14:paraId="4654AC40" w14:textId="77777777" w:rsidR="00ED36F5" w:rsidRDefault="00ED36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22B2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0F2B3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6C665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D22F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C616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1E793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0250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2A4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94CC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682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80FAF"/>
    <w:multiLevelType w:val="hybridMultilevel"/>
    <w:tmpl w:val="AAD88A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5969FD"/>
    <w:multiLevelType w:val="hybridMultilevel"/>
    <w:tmpl w:val="B7863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0057F7"/>
    <w:multiLevelType w:val="hybridMultilevel"/>
    <w:tmpl w:val="CFB842DC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99753E"/>
    <w:multiLevelType w:val="hybridMultilevel"/>
    <w:tmpl w:val="26D41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CE5621"/>
    <w:multiLevelType w:val="hybridMultilevel"/>
    <w:tmpl w:val="D9202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560EBD"/>
    <w:multiLevelType w:val="hybridMultilevel"/>
    <w:tmpl w:val="188AE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A45A6"/>
    <w:multiLevelType w:val="hybridMultilevel"/>
    <w:tmpl w:val="4CF48F56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F7C2C"/>
    <w:multiLevelType w:val="hybridMultilevel"/>
    <w:tmpl w:val="25FCB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294226"/>
    <w:multiLevelType w:val="hybridMultilevel"/>
    <w:tmpl w:val="230CD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1F7505"/>
    <w:multiLevelType w:val="hybridMultilevel"/>
    <w:tmpl w:val="E8744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46975"/>
    <w:multiLevelType w:val="hybridMultilevel"/>
    <w:tmpl w:val="0AA2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C3CDD"/>
    <w:multiLevelType w:val="hybridMultilevel"/>
    <w:tmpl w:val="78D64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C00745"/>
    <w:multiLevelType w:val="hybridMultilevel"/>
    <w:tmpl w:val="82E40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8351A8"/>
    <w:multiLevelType w:val="hybridMultilevel"/>
    <w:tmpl w:val="BAACD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871D30"/>
    <w:multiLevelType w:val="hybridMultilevel"/>
    <w:tmpl w:val="E3B64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3B4021"/>
    <w:multiLevelType w:val="hybridMultilevel"/>
    <w:tmpl w:val="DE724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021FA"/>
    <w:multiLevelType w:val="hybridMultilevel"/>
    <w:tmpl w:val="7A6CD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BD13B0"/>
    <w:multiLevelType w:val="hybridMultilevel"/>
    <w:tmpl w:val="8CF2A78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A139A8"/>
    <w:multiLevelType w:val="hybridMultilevel"/>
    <w:tmpl w:val="60143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357506">
    <w:abstractNumId w:val="20"/>
  </w:num>
  <w:num w:numId="2" w16cid:durableId="639771925">
    <w:abstractNumId w:val="27"/>
  </w:num>
  <w:num w:numId="3" w16cid:durableId="764420404">
    <w:abstractNumId w:val="14"/>
  </w:num>
  <w:num w:numId="4" w16cid:durableId="1053115605">
    <w:abstractNumId w:val="11"/>
  </w:num>
  <w:num w:numId="5" w16cid:durableId="1086220213">
    <w:abstractNumId w:val="15"/>
  </w:num>
  <w:num w:numId="6" w16cid:durableId="1667779023">
    <w:abstractNumId w:val="9"/>
  </w:num>
  <w:num w:numId="7" w16cid:durableId="1224873778">
    <w:abstractNumId w:val="7"/>
  </w:num>
  <w:num w:numId="8" w16cid:durableId="16781784">
    <w:abstractNumId w:val="6"/>
  </w:num>
  <w:num w:numId="9" w16cid:durableId="1141538140">
    <w:abstractNumId w:val="5"/>
  </w:num>
  <w:num w:numId="10" w16cid:durableId="1472476102">
    <w:abstractNumId w:val="4"/>
  </w:num>
  <w:num w:numId="11" w16cid:durableId="1677070674">
    <w:abstractNumId w:val="8"/>
  </w:num>
  <w:num w:numId="12" w16cid:durableId="376899938">
    <w:abstractNumId w:val="3"/>
  </w:num>
  <w:num w:numId="13" w16cid:durableId="1619872688">
    <w:abstractNumId w:val="2"/>
  </w:num>
  <w:num w:numId="14" w16cid:durableId="1451319637">
    <w:abstractNumId w:val="1"/>
  </w:num>
  <w:num w:numId="15" w16cid:durableId="865338137">
    <w:abstractNumId w:val="0"/>
  </w:num>
  <w:num w:numId="16" w16cid:durableId="252012929">
    <w:abstractNumId w:val="29"/>
  </w:num>
  <w:num w:numId="17" w16cid:durableId="1950357825">
    <w:abstractNumId w:val="33"/>
  </w:num>
  <w:num w:numId="18" w16cid:durableId="1306007473">
    <w:abstractNumId w:val="22"/>
  </w:num>
  <w:num w:numId="19" w16cid:durableId="1876889157">
    <w:abstractNumId w:val="28"/>
  </w:num>
  <w:num w:numId="20" w16cid:durableId="1936669068">
    <w:abstractNumId w:val="21"/>
  </w:num>
  <w:num w:numId="21" w16cid:durableId="791943117">
    <w:abstractNumId w:val="32"/>
  </w:num>
  <w:num w:numId="22" w16cid:durableId="25377294">
    <w:abstractNumId w:val="25"/>
  </w:num>
  <w:num w:numId="23" w16cid:durableId="543981260">
    <w:abstractNumId w:val="17"/>
  </w:num>
  <w:num w:numId="24" w16cid:durableId="1554341300">
    <w:abstractNumId w:val="10"/>
  </w:num>
  <w:num w:numId="25" w16cid:durableId="805583918">
    <w:abstractNumId w:val="19"/>
  </w:num>
  <w:num w:numId="26" w16cid:durableId="716662023">
    <w:abstractNumId w:val="12"/>
  </w:num>
  <w:num w:numId="27" w16cid:durableId="143936706">
    <w:abstractNumId w:val="30"/>
  </w:num>
  <w:num w:numId="28" w16cid:durableId="806241279">
    <w:abstractNumId w:val="24"/>
  </w:num>
  <w:num w:numId="29" w16cid:durableId="359287532">
    <w:abstractNumId w:val="16"/>
  </w:num>
  <w:num w:numId="30" w16cid:durableId="733697763">
    <w:abstractNumId w:val="35"/>
  </w:num>
  <w:num w:numId="31" w16cid:durableId="1500730179">
    <w:abstractNumId w:val="26"/>
  </w:num>
  <w:num w:numId="32" w16cid:durableId="1811248605">
    <w:abstractNumId w:val="31"/>
  </w:num>
  <w:num w:numId="33" w16cid:durableId="1249075667">
    <w:abstractNumId w:val="13"/>
  </w:num>
  <w:num w:numId="34" w16cid:durableId="26735388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76269987">
    <w:abstractNumId w:val="34"/>
  </w:num>
  <w:num w:numId="36" w16cid:durableId="920792902">
    <w:abstractNumId w:val="23"/>
  </w:num>
  <w:num w:numId="37" w16cid:durableId="17001555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6F5"/>
    <w:rsid w:val="000012D3"/>
    <w:rsid w:val="000052E2"/>
    <w:rsid w:val="00010CAE"/>
    <w:rsid w:val="000166C7"/>
    <w:rsid w:val="00016933"/>
    <w:rsid w:val="00023E38"/>
    <w:rsid w:val="00025D73"/>
    <w:rsid w:val="00040FEF"/>
    <w:rsid w:val="0004264E"/>
    <w:rsid w:val="00046EED"/>
    <w:rsid w:val="00075CCD"/>
    <w:rsid w:val="00084AB0"/>
    <w:rsid w:val="00085401"/>
    <w:rsid w:val="000A2D75"/>
    <w:rsid w:val="000A6F52"/>
    <w:rsid w:val="000B77E5"/>
    <w:rsid w:val="000D1D96"/>
    <w:rsid w:val="000D7C0B"/>
    <w:rsid w:val="000E0B46"/>
    <w:rsid w:val="000E6B06"/>
    <w:rsid w:val="000E6E10"/>
    <w:rsid w:val="00104905"/>
    <w:rsid w:val="00115881"/>
    <w:rsid w:val="001314BA"/>
    <w:rsid w:val="00136F99"/>
    <w:rsid w:val="00142DE1"/>
    <w:rsid w:val="001741E4"/>
    <w:rsid w:val="0019160A"/>
    <w:rsid w:val="001940DE"/>
    <w:rsid w:val="00195416"/>
    <w:rsid w:val="001A0502"/>
    <w:rsid w:val="001D4B7C"/>
    <w:rsid w:val="001F2E88"/>
    <w:rsid w:val="002164A3"/>
    <w:rsid w:val="00223AA2"/>
    <w:rsid w:val="00231EC1"/>
    <w:rsid w:val="00235A9F"/>
    <w:rsid w:val="00251E29"/>
    <w:rsid w:val="00270FAC"/>
    <w:rsid w:val="002722DD"/>
    <w:rsid w:val="00277774"/>
    <w:rsid w:val="0028150D"/>
    <w:rsid w:val="002B7C3A"/>
    <w:rsid w:val="002C0838"/>
    <w:rsid w:val="002C18E5"/>
    <w:rsid w:val="002C2E76"/>
    <w:rsid w:val="00301650"/>
    <w:rsid w:val="003024C5"/>
    <w:rsid w:val="00303A44"/>
    <w:rsid w:val="00307422"/>
    <w:rsid w:val="00317186"/>
    <w:rsid w:val="00321010"/>
    <w:rsid w:val="00322D06"/>
    <w:rsid w:val="003263DF"/>
    <w:rsid w:val="00352D38"/>
    <w:rsid w:val="00357CF9"/>
    <w:rsid w:val="00366187"/>
    <w:rsid w:val="003A124E"/>
    <w:rsid w:val="003D0530"/>
    <w:rsid w:val="003E3FBF"/>
    <w:rsid w:val="003E5D79"/>
    <w:rsid w:val="00406A3A"/>
    <w:rsid w:val="004140B9"/>
    <w:rsid w:val="00430ECB"/>
    <w:rsid w:val="004352AA"/>
    <w:rsid w:val="00443AAA"/>
    <w:rsid w:val="0045424E"/>
    <w:rsid w:val="00457D2B"/>
    <w:rsid w:val="00470D84"/>
    <w:rsid w:val="004746E7"/>
    <w:rsid w:val="00486DBA"/>
    <w:rsid w:val="00487947"/>
    <w:rsid w:val="004C3FAF"/>
    <w:rsid w:val="004D4AED"/>
    <w:rsid w:val="004E1677"/>
    <w:rsid w:val="004E7A6B"/>
    <w:rsid w:val="00503E39"/>
    <w:rsid w:val="00510F6C"/>
    <w:rsid w:val="00514EC2"/>
    <w:rsid w:val="005163F0"/>
    <w:rsid w:val="00530661"/>
    <w:rsid w:val="00554A33"/>
    <w:rsid w:val="0055694B"/>
    <w:rsid w:val="00561060"/>
    <w:rsid w:val="00561968"/>
    <w:rsid w:val="005620B4"/>
    <w:rsid w:val="005712DB"/>
    <w:rsid w:val="005974DD"/>
    <w:rsid w:val="005B3AD7"/>
    <w:rsid w:val="005B55CD"/>
    <w:rsid w:val="005B570F"/>
    <w:rsid w:val="005B715A"/>
    <w:rsid w:val="005C1C37"/>
    <w:rsid w:val="005D0A97"/>
    <w:rsid w:val="005E39A1"/>
    <w:rsid w:val="005E5AC6"/>
    <w:rsid w:val="005E753C"/>
    <w:rsid w:val="006165B4"/>
    <w:rsid w:val="00616CDA"/>
    <w:rsid w:val="00621FB6"/>
    <w:rsid w:val="00625C16"/>
    <w:rsid w:val="00626F59"/>
    <w:rsid w:val="00631776"/>
    <w:rsid w:val="006343AD"/>
    <w:rsid w:val="00647F02"/>
    <w:rsid w:val="00647F3F"/>
    <w:rsid w:val="00652F5A"/>
    <w:rsid w:val="00670546"/>
    <w:rsid w:val="0068508B"/>
    <w:rsid w:val="00693460"/>
    <w:rsid w:val="00694AAE"/>
    <w:rsid w:val="006B1CFD"/>
    <w:rsid w:val="006C179F"/>
    <w:rsid w:val="006D6EE6"/>
    <w:rsid w:val="006E1D98"/>
    <w:rsid w:val="00700E8C"/>
    <w:rsid w:val="00705140"/>
    <w:rsid w:val="00706AD4"/>
    <w:rsid w:val="0071471B"/>
    <w:rsid w:val="00716E93"/>
    <w:rsid w:val="007202D3"/>
    <w:rsid w:val="00741384"/>
    <w:rsid w:val="00743DAF"/>
    <w:rsid w:val="00743F90"/>
    <w:rsid w:val="00747867"/>
    <w:rsid w:val="00751C9C"/>
    <w:rsid w:val="00752646"/>
    <w:rsid w:val="00756068"/>
    <w:rsid w:val="00771A39"/>
    <w:rsid w:val="007778E8"/>
    <w:rsid w:val="00777A4F"/>
    <w:rsid w:val="00796F8B"/>
    <w:rsid w:val="007B2104"/>
    <w:rsid w:val="008258EB"/>
    <w:rsid w:val="008350A8"/>
    <w:rsid w:val="008531FB"/>
    <w:rsid w:val="00853ACD"/>
    <w:rsid w:val="00855D2C"/>
    <w:rsid w:val="00870570"/>
    <w:rsid w:val="008754AA"/>
    <w:rsid w:val="00881466"/>
    <w:rsid w:val="00885836"/>
    <w:rsid w:val="00893853"/>
    <w:rsid w:val="008A463D"/>
    <w:rsid w:val="008F62DC"/>
    <w:rsid w:val="009153F7"/>
    <w:rsid w:val="009300C3"/>
    <w:rsid w:val="00931B6E"/>
    <w:rsid w:val="0094538B"/>
    <w:rsid w:val="009729F7"/>
    <w:rsid w:val="00974B69"/>
    <w:rsid w:val="00980B12"/>
    <w:rsid w:val="009859DF"/>
    <w:rsid w:val="00985B1E"/>
    <w:rsid w:val="00993EE7"/>
    <w:rsid w:val="009A31DB"/>
    <w:rsid w:val="009A5F4C"/>
    <w:rsid w:val="009A7958"/>
    <w:rsid w:val="009B52B4"/>
    <w:rsid w:val="009C585A"/>
    <w:rsid w:val="009E05B5"/>
    <w:rsid w:val="00A06FEF"/>
    <w:rsid w:val="00A17E42"/>
    <w:rsid w:val="00A2332D"/>
    <w:rsid w:val="00A52C7E"/>
    <w:rsid w:val="00A63D68"/>
    <w:rsid w:val="00A66689"/>
    <w:rsid w:val="00A71404"/>
    <w:rsid w:val="00A90C94"/>
    <w:rsid w:val="00A96B11"/>
    <w:rsid w:val="00AA64C4"/>
    <w:rsid w:val="00AD693C"/>
    <w:rsid w:val="00AD7F44"/>
    <w:rsid w:val="00AE0855"/>
    <w:rsid w:val="00AE20BF"/>
    <w:rsid w:val="00AE6BE9"/>
    <w:rsid w:val="00B0035C"/>
    <w:rsid w:val="00B1637A"/>
    <w:rsid w:val="00B51996"/>
    <w:rsid w:val="00B70834"/>
    <w:rsid w:val="00B70C1E"/>
    <w:rsid w:val="00B92B7E"/>
    <w:rsid w:val="00BB0D5D"/>
    <w:rsid w:val="00BB2E35"/>
    <w:rsid w:val="00BB410D"/>
    <w:rsid w:val="00BD543F"/>
    <w:rsid w:val="00BF778B"/>
    <w:rsid w:val="00C0286A"/>
    <w:rsid w:val="00C03E17"/>
    <w:rsid w:val="00C14044"/>
    <w:rsid w:val="00C15EF7"/>
    <w:rsid w:val="00C25816"/>
    <w:rsid w:val="00C268E7"/>
    <w:rsid w:val="00C40E52"/>
    <w:rsid w:val="00C4761F"/>
    <w:rsid w:val="00C47D89"/>
    <w:rsid w:val="00C537D0"/>
    <w:rsid w:val="00C64315"/>
    <w:rsid w:val="00C7719B"/>
    <w:rsid w:val="00C815A1"/>
    <w:rsid w:val="00C82348"/>
    <w:rsid w:val="00C82724"/>
    <w:rsid w:val="00C93022"/>
    <w:rsid w:val="00CA06F5"/>
    <w:rsid w:val="00CA59EE"/>
    <w:rsid w:val="00CB04DC"/>
    <w:rsid w:val="00CB38D0"/>
    <w:rsid w:val="00CB52C7"/>
    <w:rsid w:val="00CC0C9C"/>
    <w:rsid w:val="00CD7E12"/>
    <w:rsid w:val="00CF4779"/>
    <w:rsid w:val="00CF49C4"/>
    <w:rsid w:val="00CF5A93"/>
    <w:rsid w:val="00D06838"/>
    <w:rsid w:val="00D26F23"/>
    <w:rsid w:val="00D3453B"/>
    <w:rsid w:val="00D52DFC"/>
    <w:rsid w:val="00D534E7"/>
    <w:rsid w:val="00D651B7"/>
    <w:rsid w:val="00D67579"/>
    <w:rsid w:val="00D70E42"/>
    <w:rsid w:val="00D75855"/>
    <w:rsid w:val="00D83CA2"/>
    <w:rsid w:val="00D94851"/>
    <w:rsid w:val="00DA49DA"/>
    <w:rsid w:val="00DB49D0"/>
    <w:rsid w:val="00DC18C8"/>
    <w:rsid w:val="00DC78C5"/>
    <w:rsid w:val="00DD23A8"/>
    <w:rsid w:val="00DD2D11"/>
    <w:rsid w:val="00DD2F3A"/>
    <w:rsid w:val="00DD6A2F"/>
    <w:rsid w:val="00DF0BB1"/>
    <w:rsid w:val="00E02860"/>
    <w:rsid w:val="00E3547D"/>
    <w:rsid w:val="00E40D75"/>
    <w:rsid w:val="00E4782C"/>
    <w:rsid w:val="00E71C96"/>
    <w:rsid w:val="00E85E2E"/>
    <w:rsid w:val="00E9356D"/>
    <w:rsid w:val="00E940EB"/>
    <w:rsid w:val="00E96567"/>
    <w:rsid w:val="00EC154B"/>
    <w:rsid w:val="00EC3D9E"/>
    <w:rsid w:val="00EC57E1"/>
    <w:rsid w:val="00EC61F6"/>
    <w:rsid w:val="00ED1D75"/>
    <w:rsid w:val="00ED36F5"/>
    <w:rsid w:val="00EE1D87"/>
    <w:rsid w:val="00EE5023"/>
    <w:rsid w:val="00EF0B9D"/>
    <w:rsid w:val="00EF63D4"/>
    <w:rsid w:val="00F107BB"/>
    <w:rsid w:val="00F11F81"/>
    <w:rsid w:val="00F1666B"/>
    <w:rsid w:val="00F26C77"/>
    <w:rsid w:val="00F34E72"/>
    <w:rsid w:val="00F52426"/>
    <w:rsid w:val="00F57ED1"/>
    <w:rsid w:val="00F600B7"/>
    <w:rsid w:val="00F604A7"/>
    <w:rsid w:val="00F61CAF"/>
    <w:rsid w:val="00F76257"/>
    <w:rsid w:val="00FA056C"/>
    <w:rsid w:val="00FA0903"/>
    <w:rsid w:val="00FB5328"/>
    <w:rsid w:val="00FD1B4A"/>
    <w:rsid w:val="00FE2C00"/>
    <w:rsid w:val="00FF1D41"/>
    <w:rsid w:val="00FF1E85"/>
    <w:rsid w:val="00FF2260"/>
    <w:rsid w:val="00FF299E"/>
    <w:rsid w:val="00FF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F87C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0A8"/>
    <w:pPr>
      <w:spacing w:before="100" w:after="100" w:line="240" w:lineRule="auto"/>
    </w:pPr>
    <w:rPr>
      <w:rFonts w:ascii="Arial" w:hAnsi="Arial"/>
      <w:szCs w:val="21"/>
    </w:rPr>
  </w:style>
  <w:style w:type="paragraph" w:styleId="Heading1">
    <w:name w:val="heading 1"/>
    <w:basedOn w:val="Normal"/>
    <w:next w:val="Normal"/>
    <w:link w:val="Heading1Char"/>
    <w:unhideWhenUsed/>
    <w:qFormat/>
    <w:rsid w:val="008350A8"/>
    <w:pPr>
      <w:pBdr>
        <w:top w:val="single" w:sz="4" w:space="1" w:color="808080" w:themeColor="background1" w:themeShade="80"/>
        <w:bottom w:val="single" w:sz="4" w:space="1" w:color="808080" w:themeColor="background1" w:themeShade="80"/>
      </w:pBdr>
      <w:spacing w:before="240" w:after="240"/>
      <w:outlineLvl w:val="0"/>
    </w:pPr>
    <w:rPr>
      <w:rFonts w:eastAsiaTheme="majorEastAsia" w:cstheme="majorBidi"/>
      <w:color w:val="808080" w:themeColor="background1" w:themeShade="80"/>
      <w:sz w:val="24"/>
      <w:szCs w:val="24"/>
    </w:rPr>
  </w:style>
  <w:style w:type="paragraph" w:styleId="Heading2">
    <w:name w:val="heading 2"/>
    <w:basedOn w:val="Normal"/>
    <w:next w:val="Normal"/>
    <w:unhideWhenUsed/>
    <w:qFormat/>
    <w:pPr>
      <w:outlineLvl w:val="1"/>
    </w:pPr>
    <w:rPr>
      <w:rFonts w:asciiTheme="majorHAnsi" w:eastAsiaTheme="majorEastAsia" w:hAnsiTheme="majorHAnsi" w:cstheme="majorBidi"/>
      <w:color w:val="A5B592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nhideWhenUsed/>
    <w:qFormat/>
    <w:rPr>
      <w:i/>
      <w:iCs/>
      <w:color w:val="F3A447" w:themeColor="accent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Pr>
      <w:sz w:val="21"/>
      <w:szCs w:val="21"/>
    </w:rPr>
  </w:style>
  <w:style w:type="paragraph" w:styleId="Title">
    <w:name w:val="Title"/>
    <w:basedOn w:val="Normal"/>
    <w:next w:val="Normal"/>
    <w:qFormat/>
    <w:pPr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nhideWhenUsed/>
    <w:qFormat/>
    <w:pPr>
      <w:numPr>
        <w:numId w:val="6"/>
      </w:numPr>
      <w:ind w:left="720"/>
      <w:contextualSpacing/>
    </w:pPr>
  </w:style>
  <w:style w:type="paragraph" w:styleId="Subtitle">
    <w:name w:val="Subtitle"/>
    <w:basedOn w:val="Normal"/>
    <w:next w:val="Normal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D36F5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D36F5"/>
    <w:rPr>
      <w:sz w:val="21"/>
      <w:szCs w:val="21"/>
    </w:rPr>
  </w:style>
  <w:style w:type="paragraph" w:customStyle="1" w:styleId="Style1">
    <w:name w:val="Style1"/>
    <w:basedOn w:val="Heading1"/>
    <w:link w:val="Style1Char"/>
    <w:qFormat/>
    <w:rsid w:val="00ED36F5"/>
    <w:rPr>
      <w:color w:val="auto"/>
    </w:rPr>
  </w:style>
  <w:style w:type="paragraph" w:styleId="ListParagraph">
    <w:name w:val="List Paragraph"/>
    <w:basedOn w:val="Normal"/>
    <w:uiPriority w:val="34"/>
    <w:unhideWhenUsed/>
    <w:qFormat/>
    <w:rsid w:val="00C268E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350A8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character" w:customStyle="1" w:styleId="Style1Char">
    <w:name w:val="Style1 Char"/>
    <w:basedOn w:val="Heading1Char"/>
    <w:link w:val="Style1"/>
    <w:rsid w:val="00ED36F5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C3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C3A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751C9C"/>
    <w:pPr>
      <w:spacing w:before="0" w:after="0"/>
    </w:pPr>
    <w:rPr>
      <w:rFonts w:ascii="Calibri" w:eastAsia="Calibri" w:hAnsi="Calibri" w:cs="Times New Roman"/>
      <w:lang w:val="en-GB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51C9C"/>
    <w:rPr>
      <w:rFonts w:ascii="Calibri" w:eastAsia="Calibri" w:hAnsi="Calibri" w:cs="Times New Roman"/>
      <w:szCs w:val="21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7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rnish\AppData\Roaming\Microsoft\Templates\PTA%20meeting%20minutes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corn\Documents\Old%20Cryptians%20Club\OCC%20Membership%20List\2022%20Membership%20List\Current%20copy\20220907_MembershipList_curren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b="1" baseline="0">
                <a:latin typeface="Arial" panose="020B0604020202020204" pitchFamily="34" charset="0"/>
                <a:cs typeface="Arial" panose="020B0604020202020204" pitchFamily="34" charset="0"/>
              </a:rPr>
              <a:t>Membership Type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Graphs!$B$36</c:f>
              <c:strCache>
                <c:ptCount val="1"/>
                <c:pt idx="0">
                  <c:v>Percentage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0C8F-4E96-AF3C-C393BAE506AC}"/>
              </c:ext>
            </c:extLst>
          </c:dPt>
          <c:dPt>
            <c:idx val="1"/>
            <c:bubble3D val="0"/>
            <c:spPr>
              <a:solidFill>
                <a:srgbClr val="C0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0C8F-4E96-AF3C-C393BAE506A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C8F-4E96-AF3C-C393BAE506A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0C8F-4E96-AF3C-C393BAE506AC}"/>
              </c:ext>
            </c:extLst>
          </c:dPt>
          <c:dLbls>
            <c:dLbl>
              <c:idx val="1"/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47CC495A-DD49-4780-9F76-67254217E925}" type="PERCENTAGE">
                      <a:rPr lang="en-US" sz="1200" baseline="0">
                        <a:solidFill>
                          <a:sysClr val="windowText" lastClr="000000"/>
                        </a:solidFill>
                      </a:rPr>
                      <a:pPr>
                        <a:defRPr sz="1200" b="1">
                          <a:solidFill>
                            <a:sysClr val="windowText" lastClr="000000"/>
                          </a:solidFill>
                          <a:latin typeface="Arial" panose="020B0604020202020204" pitchFamily="34" charset="0"/>
                          <a:cs typeface="Arial" panose="020B0604020202020204" pitchFamily="34" charset="0"/>
                        </a:defRPr>
                      </a:pPr>
                      <a:t>[PERCENTAGE]</a:t>
                    </a:fld>
                    <a:endParaRPr lang="en-GB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9103762281332368E-2"/>
                      <c:h val="0.1022041955083070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0C8F-4E96-AF3C-C393BAE506A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Graphs!$A$37:$A$39</c:f>
              <c:strCache>
                <c:ptCount val="3"/>
                <c:pt idx="0">
                  <c:v>Life &amp; Associates</c:v>
                </c:pt>
                <c:pt idx="1">
                  <c:v>Under 21s</c:v>
                </c:pt>
                <c:pt idx="2">
                  <c:v>Paying Members</c:v>
                </c:pt>
              </c:strCache>
            </c:strRef>
          </c:cat>
          <c:val>
            <c:numRef>
              <c:f>Graphs!$B$37:$B$39</c:f>
              <c:numCache>
                <c:formatCode>General</c:formatCode>
                <c:ptCount val="3"/>
                <c:pt idx="0">
                  <c:v>19</c:v>
                </c:pt>
                <c:pt idx="1">
                  <c:v>68</c:v>
                </c:pt>
                <c:pt idx="2">
                  <c:v>128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C8F-4E96-AF3C-C393BAE506A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CF49B2EB82C4BE0BC4F6B069388D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EB937-8899-4122-979C-3DD3AE14969A}"/>
      </w:docPartPr>
      <w:docPartBody>
        <w:p w:rsidR="00000D11" w:rsidRDefault="001E4750" w:rsidP="001E4750">
          <w:pPr>
            <w:pStyle w:val="9CF49B2EB82C4BE0BC4F6B069388D42F"/>
          </w:pPr>
          <w:r>
            <w:t>[Your School PTA Minutes]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9682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180983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932"/>
    <w:rsid w:val="00000D11"/>
    <w:rsid w:val="000B25BE"/>
    <w:rsid w:val="001064B1"/>
    <w:rsid w:val="001B6141"/>
    <w:rsid w:val="001E4750"/>
    <w:rsid w:val="002E5CAD"/>
    <w:rsid w:val="00305A97"/>
    <w:rsid w:val="00307A79"/>
    <w:rsid w:val="00342836"/>
    <w:rsid w:val="00517BD9"/>
    <w:rsid w:val="0059379C"/>
    <w:rsid w:val="005B6CD2"/>
    <w:rsid w:val="005C0E65"/>
    <w:rsid w:val="005D0C2B"/>
    <w:rsid w:val="005D375F"/>
    <w:rsid w:val="005F5FD3"/>
    <w:rsid w:val="00674E69"/>
    <w:rsid w:val="006E47B6"/>
    <w:rsid w:val="00761A1C"/>
    <w:rsid w:val="00794630"/>
    <w:rsid w:val="007B7C43"/>
    <w:rsid w:val="0089609B"/>
    <w:rsid w:val="0094789B"/>
    <w:rsid w:val="009E2B18"/>
    <w:rsid w:val="009E5D11"/>
    <w:rsid w:val="009E7AA4"/>
    <w:rsid w:val="00A35017"/>
    <w:rsid w:val="00A82EBC"/>
    <w:rsid w:val="00C01D92"/>
    <w:rsid w:val="00CE0737"/>
    <w:rsid w:val="00D529D4"/>
    <w:rsid w:val="00D63D2A"/>
    <w:rsid w:val="00D87732"/>
    <w:rsid w:val="00DA2F29"/>
    <w:rsid w:val="00E06932"/>
    <w:rsid w:val="00E80584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nhideWhenUsed/>
    <w:qFormat/>
    <w:pPr>
      <w:numPr>
        <w:numId w:val="1"/>
      </w:numPr>
      <w:spacing w:before="100" w:after="100" w:line="240" w:lineRule="auto"/>
      <w:ind w:left="720"/>
      <w:contextualSpacing/>
    </w:pPr>
    <w:rPr>
      <w:sz w:val="21"/>
      <w:szCs w:val="21"/>
      <w:lang w:val="en-US" w:eastAsia="en-US"/>
    </w:rPr>
  </w:style>
  <w:style w:type="paragraph" w:customStyle="1" w:styleId="9CF49B2EB82C4BE0BC4F6B069388D42F">
    <w:name w:val="9CF49B2EB82C4BE0BC4F6B069388D42F"/>
    <w:rsid w:val="001E47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2D74194A-E3D3-451A-BF0D-B7B1676BCA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CA4BA6-2E1D-4206-8CED-54D47EC1FB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PTA meeting minutes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2022-09-15T08:47:00Z</dcterms:created>
  <dcterms:modified xsi:type="dcterms:W3CDTF">2022-09-20T10:53:00Z</dcterms:modified>
  <cp:contentStatus>Final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TC034630889991</vt:lpwstr>
  </property>
  <property fmtid="{D5CDD505-2E9C-101B-9397-08002B2CF9AE}" pid="3" name="_MarkAsFinal">
    <vt:bool>true</vt:bool>
  </property>
</Properties>
</file>